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Arial" w:eastAsiaTheme="minorEastAsia" w:hAnsi="Arial" w:cstheme="minorBidi"/>
          <w:b w:val="0"/>
          <w:color w:val="auto"/>
          <w:spacing w:val="0"/>
          <w:kern w:val="0"/>
          <w:sz w:val="20"/>
          <w:szCs w:val="22"/>
        </w:rPr>
        <w:id w:val="-1131082057"/>
        <w:lock w:val="contentLocked"/>
        <w:placeholder>
          <w:docPart w:val="72CB5AAB0C2E4B05B0EDE207D992B542"/>
        </w:placeholder>
        <w:group/>
      </w:sdtPr>
      <w:sdtEndPr/>
      <w:sdtContent>
        <w:p w14:paraId="533987D5" w14:textId="77777777" w:rsidR="00E24B70" w:rsidRPr="004332AB" w:rsidRDefault="00E24B70" w:rsidP="004332AB">
          <w:pPr>
            <w:pStyle w:val="Titel"/>
          </w:pPr>
          <w:r w:rsidRPr="004332AB">
            <w:t>Rådgivningsloggen</w:t>
          </w:r>
        </w:p>
        <w:p w14:paraId="611CE92B" w14:textId="77777777" w:rsidR="00E24B70" w:rsidRPr="00E24B70" w:rsidRDefault="00E24B70" w:rsidP="004332AB">
          <w:pPr>
            <w:pStyle w:val="Overskrift"/>
          </w:pPr>
          <w:bookmarkStart w:id="1" w:name="_Toc88555697"/>
          <w:r w:rsidRPr="00E24B70">
            <w:t>Introduktion</w:t>
          </w:r>
          <w:bookmarkEnd w:id="1"/>
        </w:p>
        <w:p w14:paraId="2D29FAF4" w14:textId="77777777" w:rsidR="00C322A6" w:rsidRPr="004332AB" w:rsidRDefault="00C322A6" w:rsidP="00C322A6">
          <w:pPr>
            <w:pStyle w:val="Normaludenafstandefter"/>
            <w:ind w:right="4110"/>
          </w:pPr>
          <w:r w:rsidRPr="004332AB">
            <w:rPr>
              <w:color w:val="9C0000" w:themeColor="accent1"/>
            </w:rPr>
            <w:t xml:space="preserve">Rådgivningsloggen </w:t>
          </w:r>
          <w:r w:rsidRPr="004332AB">
            <w:t xml:space="preserve">skal sikre og understøtte </w:t>
          </w:r>
        </w:p>
        <w:p w14:paraId="3E8D1E6F" w14:textId="77777777" w:rsidR="00C322A6" w:rsidRPr="004332AB" w:rsidRDefault="00C322A6" w:rsidP="00C322A6">
          <w:pPr>
            <w:pStyle w:val="Listeafsnit"/>
            <w:ind w:right="4677"/>
          </w:pPr>
          <w:r w:rsidRPr="004332AB">
            <w:t xml:space="preserve">at alle ved hvilke mål og delmål, der arbejdes efter, og hvem der gør hvad </w:t>
          </w:r>
        </w:p>
        <w:p w14:paraId="46D56037" w14:textId="77777777" w:rsidR="00C322A6" w:rsidRPr="004332AB" w:rsidRDefault="00C322A6" w:rsidP="00C322A6">
          <w:pPr>
            <w:pStyle w:val="Listeafsnit"/>
            <w:ind w:right="3402"/>
          </w:pPr>
          <w:r w:rsidRPr="004332AB">
            <w:t xml:space="preserve">at alle er med til at bidrage - ingen kan løse problemet alene – </w:t>
          </w:r>
          <w:r>
            <w:br/>
          </w:r>
          <w:r w:rsidRPr="004332AB">
            <w:t>det er et fælleskabsanliggende, der kræver et kontinuerligt og godt samarbejde samt inddragelse af barnets/den unges eget perspektiv</w:t>
          </w:r>
        </w:p>
        <w:p w14:paraId="02D8FA4C" w14:textId="77777777" w:rsidR="00E24B70" w:rsidRPr="00E24EC1" w:rsidRDefault="00E24B70" w:rsidP="00C322A6">
          <w:pPr>
            <w:pStyle w:val="Normaludenafstandefter"/>
            <w:ind w:right="2693"/>
            <w:rPr>
              <w:i/>
              <w:iCs/>
            </w:rPr>
          </w:pPr>
          <w:r w:rsidRPr="00E24B70">
            <w:rPr>
              <w:color w:val="9C0000" w:themeColor="accent1"/>
            </w:rPr>
            <w:t>Rådgivningsloggen</w:t>
          </w:r>
          <w:r w:rsidRPr="00E24EC1">
            <w:t xml:space="preserve"> indeholder:</w:t>
          </w:r>
        </w:p>
        <w:p w14:paraId="5906E0B1" w14:textId="77777777" w:rsidR="00E24B70" w:rsidRPr="004332AB" w:rsidRDefault="00E24B70" w:rsidP="00C322A6">
          <w:pPr>
            <w:pStyle w:val="Listeafsnit"/>
            <w:ind w:right="2693"/>
          </w:pPr>
          <w:r w:rsidRPr="004332AB">
            <w:t>Fakta-oplysninger</w:t>
          </w:r>
        </w:p>
        <w:p w14:paraId="77E6D126" w14:textId="77777777" w:rsidR="00E24B70" w:rsidRPr="004332AB" w:rsidRDefault="00E24B70" w:rsidP="00C322A6">
          <w:pPr>
            <w:pStyle w:val="Listeafsnit"/>
            <w:ind w:right="2693"/>
          </w:pPr>
          <w:r w:rsidRPr="004332AB">
            <w:t xml:space="preserve">Mål og samarbejdsaftaler </w:t>
          </w:r>
        </w:p>
        <w:p w14:paraId="6CF29065" w14:textId="77777777" w:rsidR="00E24B70" w:rsidRPr="004332AB" w:rsidRDefault="00E24B70" w:rsidP="00C322A6">
          <w:pPr>
            <w:pStyle w:val="Listeafsnit"/>
            <w:ind w:right="2693"/>
          </w:pPr>
          <w:r w:rsidRPr="004332AB">
            <w:t>Opsamlingsnotater fra møder for hele netværket, dvs. fra afklarende møde, Arbejdsmøder samt Afsluttende møde</w:t>
          </w:r>
        </w:p>
        <w:p w14:paraId="309A5A9E" w14:textId="77777777" w:rsidR="00E24B70" w:rsidRPr="00E24EC1" w:rsidRDefault="00E24B70" w:rsidP="00E24B70">
          <w:pPr>
            <w:pStyle w:val="Normaludenafstandefter"/>
            <w:ind w:right="2828"/>
            <w:rPr>
              <w:i/>
              <w:iCs/>
            </w:rPr>
          </w:pPr>
          <w:r w:rsidRPr="00E24B70">
            <w:rPr>
              <w:color w:val="9C0000" w:themeColor="accent1"/>
            </w:rPr>
            <w:t>Praktisk:</w:t>
          </w:r>
          <w:r w:rsidRPr="00E24EC1">
            <w:t xml:space="preserve"> </w:t>
          </w:r>
        </w:p>
        <w:p w14:paraId="2C9336D7" w14:textId="77777777" w:rsidR="00E24B70" w:rsidRDefault="00E24B70" w:rsidP="004332AB">
          <w:pPr>
            <w:pStyle w:val="Listeafsnit"/>
            <w:ind w:right="2126"/>
            <w:rPr>
              <w:i/>
              <w:iCs/>
            </w:rPr>
          </w:pPr>
          <w:r w:rsidRPr="00E24EC1">
            <w:t>VISO-specialist udfylder Rådgivningsloggen som opsamling på alle fælles møder</w:t>
          </w:r>
        </w:p>
        <w:p w14:paraId="26ABAEF9" w14:textId="77777777" w:rsidR="000A71A3" w:rsidRPr="004332AB" w:rsidRDefault="00E24B70" w:rsidP="00E24B70">
          <w:pPr>
            <w:pStyle w:val="Listeafsnit"/>
            <w:ind w:right="2126"/>
          </w:pPr>
          <w:r w:rsidRPr="00E24EC1">
            <w:t>Henvender sender til alle involverede efter alle fælles møder</w:t>
          </w:r>
        </w:p>
        <w:bookmarkStart w:id="2" w:name="_Toc88555698" w:displacedByCustomXml="next"/>
        <w:sdt>
          <w:sdtPr>
            <w:rPr>
              <w:rFonts w:eastAsiaTheme="minorHAnsi" w:cstheme="minorBidi"/>
              <w:b w:val="0"/>
              <w:color w:val="auto"/>
              <w:position w:val="0"/>
              <w:sz w:val="22"/>
              <w:szCs w:val="22"/>
              <w:lang w:eastAsia="en-US"/>
            </w:rPr>
            <w:id w:val="1997454556"/>
            <w:docPartObj>
              <w:docPartGallery w:val="Table of Contents"/>
              <w:docPartUnique/>
            </w:docPartObj>
          </w:sdtPr>
          <w:sdtEndPr>
            <w:rPr>
              <w:rFonts w:eastAsiaTheme="minorEastAsia"/>
              <w:bCs/>
              <w:sz w:val="20"/>
              <w:szCs w:val="20"/>
            </w:rPr>
          </w:sdtEndPr>
          <w:sdtContent>
            <w:p w14:paraId="23644A45" w14:textId="77777777" w:rsidR="009C0E7C" w:rsidRPr="00E24B70" w:rsidRDefault="009C0E7C" w:rsidP="00E24B70">
              <w:pPr>
                <w:pStyle w:val="Overskrift"/>
              </w:pPr>
              <w:r w:rsidRPr="00E24B70">
                <w:t>Indhold</w:t>
              </w:r>
              <w:bookmarkEnd w:id="2"/>
            </w:p>
            <w:p w14:paraId="5981FB4D" w14:textId="77777777" w:rsidR="00037B17" w:rsidRDefault="004332AB">
              <w:pPr>
                <w:pStyle w:val="Indholdsfortegnelse1"/>
                <w:rPr>
                  <w:rFonts w:asciiTheme="minorHAnsi" w:hAnsiTheme="minorHAnsi"/>
                  <w:noProof/>
                  <w:sz w:val="22"/>
                  <w:lang w:eastAsia="da-DK"/>
                </w:rPr>
              </w:pPr>
              <w:r>
                <w:rPr>
                  <w:rFonts w:cs="Arial"/>
                </w:rPr>
                <w:fldChar w:fldCharType="begin"/>
              </w:r>
              <w:r>
                <w:rPr>
                  <w:rFonts w:cs="Arial"/>
                </w:rPr>
                <w:instrText xml:space="preserve"> TOC \o "2-3" \h \z \t "Overskrift 1;1" </w:instrText>
              </w:r>
              <w:r>
                <w:rPr>
                  <w:rFonts w:cs="Arial"/>
                </w:rPr>
                <w:fldChar w:fldCharType="separate"/>
              </w:r>
              <w:hyperlink w:anchor="_Toc88560664" w:history="1">
                <w:r w:rsidR="00037B17" w:rsidRPr="00F00AA4">
                  <w:rPr>
                    <w:rStyle w:val="Hyperlink"/>
                    <w:noProof/>
                  </w:rPr>
                  <w:t>Fakta-oplysninger</w:t>
                </w:r>
                <w:r w:rsidR="00037B17">
                  <w:rPr>
                    <w:noProof/>
                    <w:webHidden/>
                  </w:rPr>
                  <w:tab/>
                </w:r>
                <w:r w:rsidR="00037B17">
                  <w:rPr>
                    <w:noProof/>
                    <w:webHidden/>
                  </w:rPr>
                  <w:fldChar w:fldCharType="begin"/>
                </w:r>
                <w:r w:rsidR="00037B17">
                  <w:rPr>
                    <w:noProof/>
                    <w:webHidden/>
                  </w:rPr>
                  <w:instrText xml:space="preserve"> PAGEREF _Toc88560664 \h </w:instrText>
                </w:r>
                <w:r w:rsidR="00037B17">
                  <w:rPr>
                    <w:noProof/>
                    <w:webHidden/>
                  </w:rPr>
                </w:r>
                <w:r w:rsidR="00037B17">
                  <w:rPr>
                    <w:noProof/>
                    <w:webHidden/>
                  </w:rPr>
                  <w:fldChar w:fldCharType="separate"/>
                </w:r>
                <w:r w:rsidR="00037B17">
                  <w:rPr>
                    <w:noProof/>
                    <w:webHidden/>
                  </w:rPr>
                  <w:t>3</w:t>
                </w:r>
                <w:r w:rsidR="00037B17">
                  <w:rPr>
                    <w:noProof/>
                    <w:webHidden/>
                  </w:rPr>
                  <w:fldChar w:fldCharType="end"/>
                </w:r>
              </w:hyperlink>
            </w:p>
            <w:p w14:paraId="6A92A8B0" w14:textId="77777777" w:rsidR="00037B17" w:rsidRDefault="006F2A9A">
              <w:pPr>
                <w:pStyle w:val="Indholdsfortegnelse2"/>
                <w:tabs>
                  <w:tab w:val="right" w:leader="dot" w:pos="9629"/>
                </w:tabs>
                <w:rPr>
                  <w:rFonts w:asciiTheme="minorHAnsi" w:hAnsiTheme="minorHAnsi"/>
                  <w:noProof/>
                  <w:sz w:val="22"/>
                  <w:lang w:eastAsia="da-DK"/>
                </w:rPr>
              </w:pPr>
              <w:hyperlink w:anchor="_Toc88560665" w:history="1">
                <w:r w:rsidR="00037B17" w:rsidRPr="00F00AA4">
                  <w:rPr>
                    <w:rStyle w:val="Hyperlink"/>
                    <w:noProof/>
                  </w:rPr>
                  <w:t>Kontaktoplysninger</w:t>
                </w:r>
                <w:r w:rsidR="00037B17">
                  <w:rPr>
                    <w:noProof/>
                    <w:webHidden/>
                  </w:rPr>
                  <w:tab/>
                </w:r>
                <w:r w:rsidR="00037B17">
                  <w:rPr>
                    <w:noProof/>
                    <w:webHidden/>
                  </w:rPr>
                  <w:fldChar w:fldCharType="begin"/>
                </w:r>
                <w:r w:rsidR="00037B17">
                  <w:rPr>
                    <w:noProof/>
                    <w:webHidden/>
                  </w:rPr>
                  <w:instrText xml:space="preserve"> PAGEREF _Toc88560665 \h </w:instrText>
                </w:r>
                <w:r w:rsidR="00037B17">
                  <w:rPr>
                    <w:noProof/>
                    <w:webHidden/>
                  </w:rPr>
                </w:r>
                <w:r w:rsidR="00037B17">
                  <w:rPr>
                    <w:noProof/>
                    <w:webHidden/>
                  </w:rPr>
                  <w:fldChar w:fldCharType="separate"/>
                </w:r>
                <w:r w:rsidR="00037B17">
                  <w:rPr>
                    <w:noProof/>
                    <w:webHidden/>
                  </w:rPr>
                  <w:t>3</w:t>
                </w:r>
                <w:r w:rsidR="00037B17">
                  <w:rPr>
                    <w:noProof/>
                    <w:webHidden/>
                  </w:rPr>
                  <w:fldChar w:fldCharType="end"/>
                </w:r>
              </w:hyperlink>
            </w:p>
            <w:p w14:paraId="175E6179" w14:textId="77777777" w:rsidR="00037B17" w:rsidRDefault="006F2A9A">
              <w:pPr>
                <w:pStyle w:val="Indholdsfortegnelse2"/>
                <w:tabs>
                  <w:tab w:val="right" w:leader="dot" w:pos="9629"/>
                </w:tabs>
                <w:rPr>
                  <w:rFonts w:asciiTheme="minorHAnsi" w:hAnsiTheme="minorHAnsi"/>
                  <w:noProof/>
                  <w:sz w:val="22"/>
                  <w:lang w:eastAsia="da-DK"/>
                </w:rPr>
              </w:pPr>
              <w:hyperlink w:anchor="_Toc88560666" w:history="1">
                <w:r w:rsidR="00037B17" w:rsidRPr="00F00AA4">
                  <w:rPr>
                    <w:rStyle w:val="Hyperlink"/>
                    <w:noProof/>
                  </w:rPr>
                  <w:t>OVERBLIK over møder og aktiviteter i RÅDGIVNINGSFORLØB</w:t>
                </w:r>
                <w:r w:rsidR="00037B17">
                  <w:rPr>
                    <w:noProof/>
                    <w:webHidden/>
                  </w:rPr>
                  <w:tab/>
                </w:r>
                <w:r w:rsidR="00037B17">
                  <w:rPr>
                    <w:noProof/>
                    <w:webHidden/>
                  </w:rPr>
                  <w:fldChar w:fldCharType="begin"/>
                </w:r>
                <w:r w:rsidR="00037B17">
                  <w:rPr>
                    <w:noProof/>
                    <w:webHidden/>
                  </w:rPr>
                  <w:instrText xml:space="preserve"> PAGEREF _Toc88560666 \h </w:instrText>
                </w:r>
                <w:r w:rsidR="00037B17">
                  <w:rPr>
                    <w:noProof/>
                    <w:webHidden/>
                  </w:rPr>
                </w:r>
                <w:r w:rsidR="00037B17">
                  <w:rPr>
                    <w:noProof/>
                    <w:webHidden/>
                  </w:rPr>
                  <w:fldChar w:fldCharType="separate"/>
                </w:r>
                <w:r w:rsidR="00037B17">
                  <w:rPr>
                    <w:noProof/>
                    <w:webHidden/>
                  </w:rPr>
                  <w:t>3</w:t>
                </w:r>
                <w:r w:rsidR="00037B17">
                  <w:rPr>
                    <w:noProof/>
                    <w:webHidden/>
                  </w:rPr>
                  <w:fldChar w:fldCharType="end"/>
                </w:r>
              </w:hyperlink>
            </w:p>
            <w:p w14:paraId="1ACE2A43" w14:textId="77777777" w:rsidR="00037B17" w:rsidRDefault="006F2A9A">
              <w:pPr>
                <w:pStyle w:val="Indholdsfortegnelse1"/>
                <w:rPr>
                  <w:rFonts w:asciiTheme="minorHAnsi" w:hAnsiTheme="minorHAnsi"/>
                  <w:noProof/>
                  <w:sz w:val="22"/>
                  <w:lang w:eastAsia="da-DK"/>
                </w:rPr>
              </w:pPr>
              <w:hyperlink w:anchor="_Toc88560667" w:history="1">
                <w:r w:rsidR="00037B17" w:rsidRPr="00F00AA4">
                  <w:rPr>
                    <w:rStyle w:val="Hyperlink"/>
                    <w:noProof/>
                  </w:rPr>
                  <w:t>Mål og samarbejdsaftaler</w:t>
                </w:r>
                <w:r w:rsidR="00037B17">
                  <w:rPr>
                    <w:noProof/>
                    <w:webHidden/>
                  </w:rPr>
                  <w:tab/>
                </w:r>
                <w:r w:rsidR="00037B17">
                  <w:rPr>
                    <w:noProof/>
                    <w:webHidden/>
                  </w:rPr>
                  <w:fldChar w:fldCharType="begin"/>
                </w:r>
                <w:r w:rsidR="00037B17">
                  <w:rPr>
                    <w:noProof/>
                    <w:webHidden/>
                  </w:rPr>
                  <w:instrText xml:space="preserve"> PAGEREF _Toc88560667 \h </w:instrText>
                </w:r>
                <w:r w:rsidR="00037B17">
                  <w:rPr>
                    <w:noProof/>
                    <w:webHidden/>
                  </w:rPr>
                </w:r>
                <w:r w:rsidR="00037B17">
                  <w:rPr>
                    <w:noProof/>
                    <w:webHidden/>
                  </w:rPr>
                  <w:fldChar w:fldCharType="separate"/>
                </w:r>
                <w:r w:rsidR="00037B17">
                  <w:rPr>
                    <w:noProof/>
                    <w:webHidden/>
                  </w:rPr>
                  <w:t>4</w:t>
                </w:r>
                <w:r w:rsidR="00037B17">
                  <w:rPr>
                    <w:noProof/>
                    <w:webHidden/>
                  </w:rPr>
                  <w:fldChar w:fldCharType="end"/>
                </w:r>
              </w:hyperlink>
            </w:p>
            <w:p w14:paraId="723814DE" w14:textId="77777777" w:rsidR="00037B17" w:rsidRDefault="006F2A9A">
              <w:pPr>
                <w:pStyle w:val="Indholdsfortegnelse2"/>
                <w:tabs>
                  <w:tab w:val="right" w:leader="dot" w:pos="9629"/>
                </w:tabs>
                <w:rPr>
                  <w:rFonts w:asciiTheme="minorHAnsi" w:hAnsiTheme="minorHAnsi"/>
                  <w:noProof/>
                  <w:sz w:val="22"/>
                  <w:lang w:eastAsia="da-DK"/>
                </w:rPr>
              </w:pPr>
              <w:hyperlink w:anchor="_Toc88560668" w:history="1">
                <w:r w:rsidR="00037B17" w:rsidRPr="00F00AA4">
                  <w:rPr>
                    <w:rStyle w:val="Hyperlink"/>
                    <w:rFonts w:cs="Arial"/>
                    <w:noProof/>
                  </w:rPr>
                  <w:t>Det overordnede og langsigtede mål med rådgivningsforløbet</w:t>
                </w:r>
                <w:r w:rsidR="00037B17">
                  <w:rPr>
                    <w:noProof/>
                    <w:webHidden/>
                  </w:rPr>
                  <w:tab/>
                </w:r>
                <w:r w:rsidR="00037B17">
                  <w:rPr>
                    <w:noProof/>
                    <w:webHidden/>
                  </w:rPr>
                  <w:fldChar w:fldCharType="begin"/>
                </w:r>
                <w:r w:rsidR="00037B17">
                  <w:rPr>
                    <w:noProof/>
                    <w:webHidden/>
                  </w:rPr>
                  <w:instrText xml:space="preserve"> PAGEREF _Toc88560668 \h </w:instrText>
                </w:r>
                <w:r w:rsidR="00037B17">
                  <w:rPr>
                    <w:noProof/>
                    <w:webHidden/>
                  </w:rPr>
                </w:r>
                <w:r w:rsidR="00037B17">
                  <w:rPr>
                    <w:noProof/>
                    <w:webHidden/>
                  </w:rPr>
                  <w:fldChar w:fldCharType="separate"/>
                </w:r>
                <w:r w:rsidR="00037B17">
                  <w:rPr>
                    <w:noProof/>
                    <w:webHidden/>
                  </w:rPr>
                  <w:t>4</w:t>
                </w:r>
                <w:r w:rsidR="00037B17">
                  <w:rPr>
                    <w:noProof/>
                    <w:webHidden/>
                  </w:rPr>
                  <w:fldChar w:fldCharType="end"/>
                </w:r>
              </w:hyperlink>
            </w:p>
            <w:p w14:paraId="6C858241" w14:textId="77777777" w:rsidR="00037B17" w:rsidRDefault="006F2A9A">
              <w:pPr>
                <w:pStyle w:val="Indholdsfortegnelse2"/>
                <w:tabs>
                  <w:tab w:val="right" w:leader="dot" w:pos="9629"/>
                </w:tabs>
                <w:rPr>
                  <w:rFonts w:asciiTheme="minorHAnsi" w:hAnsiTheme="minorHAnsi"/>
                  <w:noProof/>
                  <w:sz w:val="22"/>
                  <w:lang w:eastAsia="da-DK"/>
                </w:rPr>
              </w:pPr>
              <w:hyperlink w:anchor="_Toc88560669" w:history="1">
                <w:r w:rsidR="00037B17" w:rsidRPr="00F00AA4">
                  <w:rPr>
                    <w:rStyle w:val="Hyperlink"/>
                    <w:noProof/>
                  </w:rPr>
                  <w:t>Rolle- og opgavefordeling: Hvem skal gøre hvad?</w:t>
                </w:r>
                <w:r w:rsidR="00037B17">
                  <w:rPr>
                    <w:noProof/>
                    <w:webHidden/>
                  </w:rPr>
                  <w:tab/>
                </w:r>
                <w:r w:rsidR="00037B17">
                  <w:rPr>
                    <w:noProof/>
                    <w:webHidden/>
                  </w:rPr>
                  <w:fldChar w:fldCharType="begin"/>
                </w:r>
                <w:r w:rsidR="00037B17">
                  <w:rPr>
                    <w:noProof/>
                    <w:webHidden/>
                  </w:rPr>
                  <w:instrText xml:space="preserve"> PAGEREF _Toc88560669 \h </w:instrText>
                </w:r>
                <w:r w:rsidR="00037B17">
                  <w:rPr>
                    <w:noProof/>
                    <w:webHidden/>
                  </w:rPr>
                </w:r>
                <w:r w:rsidR="00037B17">
                  <w:rPr>
                    <w:noProof/>
                    <w:webHidden/>
                  </w:rPr>
                  <w:fldChar w:fldCharType="separate"/>
                </w:r>
                <w:r w:rsidR="00037B17">
                  <w:rPr>
                    <w:noProof/>
                    <w:webHidden/>
                  </w:rPr>
                  <w:t>4</w:t>
                </w:r>
                <w:r w:rsidR="00037B17">
                  <w:rPr>
                    <w:noProof/>
                    <w:webHidden/>
                  </w:rPr>
                  <w:fldChar w:fldCharType="end"/>
                </w:r>
              </w:hyperlink>
            </w:p>
            <w:p w14:paraId="58E2F052" w14:textId="77777777" w:rsidR="00037B17" w:rsidRDefault="006F2A9A">
              <w:pPr>
                <w:pStyle w:val="Indholdsfortegnelse1"/>
                <w:rPr>
                  <w:rFonts w:asciiTheme="minorHAnsi" w:hAnsiTheme="minorHAnsi"/>
                  <w:noProof/>
                  <w:sz w:val="22"/>
                  <w:lang w:eastAsia="da-DK"/>
                </w:rPr>
              </w:pPr>
              <w:hyperlink w:anchor="_Toc88560670" w:history="1">
                <w:r w:rsidR="00037B17" w:rsidRPr="00F00AA4">
                  <w:rPr>
                    <w:rStyle w:val="Hyperlink"/>
                    <w:noProof/>
                  </w:rPr>
                  <w:t>Opsamlingsnotat for Afklarende møde</w:t>
                </w:r>
                <w:r w:rsidR="00037B17">
                  <w:rPr>
                    <w:noProof/>
                    <w:webHidden/>
                  </w:rPr>
                  <w:tab/>
                </w:r>
                <w:r w:rsidR="00037B17">
                  <w:rPr>
                    <w:noProof/>
                    <w:webHidden/>
                  </w:rPr>
                  <w:fldChar w:fldCharType="begin"/>
                </w:r>
                <w:r w:rsidR="00037B17">
                  <w:rPr>
                    <w:noProof/>
                    <w:webHidden/>
                  </w:rPr>
                  <w:instrText xml:space="preserve"> PAGEREF _Toc88560670 \h </w:instrText>
                </w:r>
                <w:r w:rsidR="00037B17">
                  <w:rPr>
                    <w:noProof/>
                    <w:webHidden/>
                  </w:rPr>
                </w:r>
                <w:r w:rsidR="00037B17">
                  <w:rPr>
                    <w:noProof/>
                    <w:webHidden/>
                  </w:rPr>
                  <w:fldChar w:fldCharType="separate"/>
                </w:r>
                <w:r w:rsidR="00037B17">
                  <w:rPr>
                    <w:noProof/>
                    <w:webHidden/>
                  </w:rPr>
                  <w:t>6</w:t>
                </w:r>
                <w:r w:rsidR="00037B17">
                  <w:rPr>
                    <w:noProof/>
                    <w:webHidden/>
                  </w:rPr>
                  <w:fldChar w:fldCharType="end"/>
                </w:r>
              </w:hyperlink>
            </w:p>
            <w:p w14:paraId="152A6B9C" w14:textId="77777777" w:rsidR="00037B17" w:rsidRDefault="006F2A9A">
              <w:pPr>
                <w:pStyle w:val="Indholdsfortegnelse1"/>
                <w:rPr>
                  <w:rFonts w:asciiTheme="minorHAnsi" w:hAnsiTheme="minorHAnsi"/>
                  <w:noProof/>
                  <w:sz w:val="22"/>
                  <w:lang w:eastAsia="da-DK"/>
                </w:rPr>
              </w:pPr>
              <w:hyperlink w:anchor="_Toc88560671" w:history="1">
                <w:r w:rsidR="00037B17" w:rsidRPr="00F00AA4">
                  <w:rPr>
                    <w:rStyle w:val="Hyperlink"/>
                    <w:noProof/>
                  </w:rPr>
                  <w:t>Opsamlingsnotat for 1. Arbejdsmøde</w:t>
                </w:r>
                <w:r w:rsidR="00037B17">
                  <w:rPr>
                    <w:noProof/>
                    <w:webHidden/>
                  </w:rPr>
                  <w:tab/>
                </w:r>
                <w:r w:rsidR="00037B17">
                  <w:rPr>
                    <w:noProof/>
                    <w:webHidden/>
                  </w:rPr>
                  <w:fldChar w:fldCharType="begin"/>
                </w:r>
                <w:r w:rsidR="00037B17">
                  <w:rPr>
                    <w:noProof/>
                    <w:webHidden/>
                  </w:rPr>
                  <w:instrText xml:space="preserve"> PAGEREF _Toc88560671 \h </w:instrText>
                </w:r>
                <w:r w:rsidR="00037B17">
                  <w:rPr>
                    <w:noProof/>
                    <w:webHidden/>
                  </w:rPr>
                </w:r>
                <w:r w:rsidR="00037B17">
                  <w:rPr>
                    <w:noProof/>
                    <w:webHidden/>
                  </w:rPr>
                  <w:fldChar w:fldCharType="separate"/>
                </w:r>
                <w:r w:rsidR="00037B17">
                  <w:rPr>
                    <w:noProof/>
                    <w:webHidden/>
                  </w:rPr>
                  <w:t>6</w:t>
                </w:r>
                <w:r w:rsidR="00037B17">
                  <w:rPr>
                    <w:noProof/>
                    <w:webHidden/>
                  </w:rPr>
                  <w:fldChar w:fldCharType="end"/>
                </w:r>
              </w:hyperlink>
            </w:p>
            <w:p w14:paraId="176EEFC7" w14:textId="77777777" w:rsidR="00037B17" w:rsidRDefault="006F2A9A">
              <w:pPr>
                <w:pStyle w:val="Indholdsfortegnelse1"/>
                <w:rPr>
                  <w:rFonts w:asciiTheme="minorHAnsi" w:hAnsiTheme="minorHAnsi"/>
                  <w:noProof/>
                  <w:sz w:val="22"/>
                  <w:lang w:eastAsia="da-DK"/>
                </w:rPr>
              </w:pPr>
              <w:hyperlink w:anchor="_Toc88560672" w:history="1">
                <w:r w:rsidR="00037B17" w:rsidRPr="00F00AA4">
                  <w:rPr>
                    <w:rStyle w:val="Hyperlink"/>
                    <w:noProof/>
                  </w:rPr>
                  <w:t>Opsamlingsnotat for 2. Arbejdsmøde</w:t>
                </w:r>
                <w:r w:rsidR="00037B17">
                  <w:rPr>
                    <w:noProof/>
                    <w:webHidden/>
                  </w:rPr>
                  <w:tab/>
                </w:r>
                <w:r w:rsidR="00037B17">
                  <w:rPr>
                    <w:noProof/>
                    <w:webHidden/>
                  </w:rPr>
                  <w:fldChar w:fldCharType="begin"/>
                </w:r>
                <w:r w:rsidR="00037B17">
                  <w:rPr>
                    <w:noProof/>
                    <w:webHidden/>
                  </w:rPr>
                  <w:instrText xml:space="preserve"> PAGEREF _Toc88560672 \h </w:instrText>
                </w:r>
                <w:r w:rsidR="00037B17">
                  <w:rPr>
                    <w:noProof/>
                    <w:webHidden/>
                  </w:rPr>
                </w:r>
                <w:r w:rsidR="00037B17">
                  <w:rPr>
                    <w:noProof/>
                    <w:webHidden/>
                  </w:rPr>
                  <w:fldChar w:fldCharType="separate"/>
                </w:r>
                <w:r w:rsidR="00037B17">
                  <w:rPr>
                    <w:noProof/>
                    <w:webHidden/>
                  </w:rPr>
                  <w:t>6</w:t>
                </w:r>
                <w:r w:rsidR="00037B17">
                  <w:rPr>
                    <w:noProof/>
                    <w:webHidden/>
                  </w:rPr>
                  <w:fldChar w:fldCharType="end"/>
                </w:r>
              </w:hyperlink>
            </w:p>
            <w:p w14:paraId="15F1704D" w14:textId="77777777" w:rsidR="00037B17" w:rsidRDefault="006F2A9A">
              <w:pPr>
                <w:pStyle w:val="Indholdsfortegnelse1"/>
                <w:rPr>
                  <w:rFonts w:asciiTheme="minorHAnsi" w:hAnsiTheme="minorHAnsi"/>
                  <w:noProof/>
                  <w:sz w:val="22"/>
                  <w:lang w:eastAsia="da-DK"/>
                </w:rPr>
              </w:pPr>
              <w:hyperlink w:anchor="_Toc88560673" w:history="1">
                <w:r w:rsidR="00037B17" w:rsidRPr="00F00AA4">
                  <w:rPr>
                    <w:rStyle w:val="Hyperlink"/>
                    <w:noProof/>
                  </w:rPr>
                  <w:t>Opsamlingsnotat for Afsluttende møde</w:t>
                </w:r>
                <w:r w:rsidR="00037B17">
                  <w:rPr>
                    <w:noProof/>
                    <w:webHidden/>
                  </w:rPr>
                  <w:tab/>
                </w:r>
                <w:r w:rsidR="00037B17">
                  <w:rPr>
                    <w:noProof/>
                    <w:webHidden/>
                  </w:rPr>
                  <w:fldChar w:fldCharType="begin"/>
                </w:r>
                <w:r w:rsidR="00037B17">
                  <w:rPr>
                    <w:noProof/>
                    <w:webHidden/>
                  </w:rPr>
                  <w:instrText xml:space="preserve"> PAGEREF _Toc88560673 \h </w:instrText>
                </w:r>
                <w:r w:rsidR="00037B17">
                  <w:rPr>
                    <w:noProof/>
                    <w:webHidden/>
                  </w:rPr>
                </w:r>
                <w:r w:rsidR="00037B17">
                  <w:rPr>
                    <w:noProof/>
                    <w:webHidden/>
                  </w:rPr>
                  <w:fldChar w:fldCharType="separate"/>
                </w:r>
                <w:r w:rsidR="00037B17">
                  <w:rPr>
                    <w:noProof/>
                    <w:webHidden/>
                  </w:rPr>
                  <w:t>7</w:t>
                </w:r>
                <w:r w:rsidR="00037B17">
                  <w:rPr>
                    <w:noProof/>
                    <w:webHidden/>
                  </w:rPr>
                  <w:fldChar w:fldCharType="end"/>
                </w:r>
              </w:hyperlink>
            </w:p>
            <w:p w14:paraId="6A6DE6A1" w14:textId="77777777" w:rsidR="009C0E7C" w:rsidRPr="00541EA7" w:rsidRDefault="004332AB">
              <w:pPr>
                <w:rPr>
                  <w:rFonts w:cs="Arial"/>
                </w:rPr>
              </w:pPr>
              <w:r>
                <w:rPr>
                  <w:rFonts w:cs="Arial"/>
                </w:rPr>
                <w:fldChar w:fldCharType="end"/>
              </w:r>
            </w:p>
          </w:sdtContent>
        </w:sdt>
        <w:p w14:paraId="15359239" w14:textId="77777777" w:rsidR="00037B17" w:rsidRDefault="00037B17"/>
        <w:p w14:paraId="43373F1E" w14:textId="77777777" w:rsidR="00037B17" w:rsidRDefault="00037B17"/>
        <w:tbl>
          <w:tblPr>
            <w:tblW w:w="9639" w:type="dxa"/>
            <w:tblLayout w:type="fixed"/>
            <w:tblCellMar>
              <w:top w:w="227" w:type="dxa"/>
              <w:left w:w="227" w:type="dxa"/>
              <w:bottom w:w="227" w:type="dxa"/>
              <w:right w:w="227" w:type="dxa"/>
            </w:tblCellMar>
            <w:tblLook w:val="0000" w:firstRow="0" w:lastRow="0" w:firstColumn="0" w:lastColumn="0" w:noHBand="0" w:noVBand="0"/>
          </w:tblPr>
          <w:tblGrid>
            <w:gridCol w:w="9639"/>
          </w:tblGrid>
          <w:sdt>
            <w:sdtPr>
              <w:rPr>
                <w:rFonts w:eastAsiaTheme="minorHAnsi" w:cs="Arial"/>
                <w:color w:val="000000"/>
                <w:szCs w:val="18"/>
              </w:rPr>
              <w:alias w:val="axesPDF - Layout Table"/>
              <w:tag w:val="axesPDF:ID:Table:1358a515-d4ce-4b79-94da-6fc986cc3c17"/>
              <w:id w:val="-95953363"/>
              <w:lock w:val="sdtContentLocked"/>
              <w:placeholder>
                <w:docPart w:val="72CB5AAB0C2E4B05B0EDE207D992B542"/>
              </w:placeholder>
            </w:sdtPr>
            <w:sdtEndPr/>
            <w:sdtContent>
              <w:tr w:rsidR="004332AB" w14:paraId="7E2B3890" w14:textId="77777777" w:rsidTr="004332AB">
                <w:tc>
                  <w:tcPr>
                    <w:tcW w:w="9639" w:type="dxa"/>
                    <w:tcBorders>
                      <w:top w:val="single" w:sz="6" w:space="0" w:color="9C0000" w:themeColor="accent1"/>
                      <w:left w:val="single" w:sz="6" w:space="0" w:color="9C0000" w:themeColor="accent1"/>
                      <w:bottom w:val="single" w:sz="6" w:space="0" w:color="9C0000" w:themeColor="accent1"/>
                      <w:right w:val="single" w:sz="6" w:space="0" w:color="9C0000" w:themeColor="accent1"/>
                    </w:tcBorders>
                  </w:tcPr>
                  <w:p w14:paraId="397D3465" w14:textId="77777777" w:rsidR="004332AB" w:rsidRDefault="004332AB" w:rsidP="004332AB">
                    <w:r w:rsidRPr="00A82DA9">
                      <w:t xml:space="preserve">På møder for alle involverede forventes det at komme rundt om følgende punkter: </w:t>
                    </w:r>
                  </w:p>
                  <w:p w14:paraId="134FE002" w14:textId="77777777" w:rsidR="004332AB" w:rsidRDefault="004332AB" w:rsidP="004332AB">
                    <w:pPr>
                      <w:pStyle w:val="Talliste"/>
                      <w:spacing w:after="240"/>
                    </w:pPr>
                    <w:r w:rsidRPr="00A82DA9">
                      <w:t>Opsamling siden sidst</w:t>
                    </w:r>
                  </w:p>
                  <w:p w14:paraId="7A5173FB" w14:textId="77777777" w:rsidR="004332AB" w:rsidRPr="00A82DA9" w:rsidRDefault="004332AB" w:rsidP="004332AB">
                    <w:pPr>
                      <w:pStyle w:val="Talliste"/>
                    </w:pPr>
                    <w:r w:rsidRPr="00A82DA9">
                      <w:t xml:space="preserve">Evaluering af </w:t>
                    </w:r>
                    <w:r w:rsidRPr="00A82DA9">
                      <w:rPr>
                        <w:i/>
                        <w:iCs/>
                      </w:rPr>
                      <w:t>Delmål for den forgangne periode</w:t>
                    </w:r>
                    <w:r w:rsidRPr="00A82DA9">
                      <w:t xml:space="preserve">, herunder evaluering/justering af </w:t>
                    </w:r>
                    <w:r w:rsidRPr="00A82DA9">
                      <w:rPr>
                        <w:i/>
                        <w:iCs/>
                      </w:rPr>
                      <w:t>Det overordnede mål</w:t>
                    </w:r>
                    <w:r w:rsidRPr="00A82DA9">
                      <w:t xml:space="preserve"> for forløb, samt opsamling med udgangspunkt i </w:t>
                    </w:r>
                    <w:r w:rsidRPr="00A82DA9">
                      <w:rPr>
                        <w:i/>
                        <w:iCs/>
                      </w:rPr>
                      <w:t>Rolle- og opgavefordeling</w:t>
                    </w:r>
                    <w:r w:rsidRPr="00A82DA9">
                      <w:t xml:space="preserve">, med særlig fokus på: </w:t>
                    </w:r>
                  </w:p>
                  <w:p w14:paraId="21DB5A6C" w14:textId="77777777" w:rsidR="004332AB" w:rsidRPr="004332AB" w:rsidRDefault="004332AB" w:rsidP="004332AB">
                    <w:pPr>
                      <w:pStyle w:val="Listeafsnitniv2"/>
                    </w:pPr>
                    <w:r w:rsidRPr="004332AB">
                      <w:t xml:space="preserve">Inddragelse af Barnets/den unges eget perspektiv, </w:t>
                    </w:r>
                  </w:p>
                  <w:p w14:paraId="7728ACFC" w14:textId="77777777" w:rsidR="004332AB" w:rsidRPr="004332AB" w:rsidRDefault="004332AB" w:rsidP="004332AB">
                    <w:pPr>
                      <w:pStyle w:val="Listeafsnitniv2"/>
                    </w:pPr>
                    <w:r w:rsidRPr="004332AB">
                      <w:t xml:space="preserve">Samarbejdet, </w:t>
                    </w:r>
                  </w:p>
                  <w:p w14:paraId="6E8131E3" w14:textId="77777777" w:rsidR="004332AB" w:rsidRPr="004332AB" w:rsidRDefault="004332AB" w:rsidP="004332AB">
                    <w:pPr>
                      <w:pStyle w:val="Listeafsnitniv2"/>
                    </w:pPr>
                    <w:r w:rsidRPr="004332AB">
                      <w:t xml:space="preserve">Fællesskabsanliggende </w:t>
                    </w:r>
                  </w:p>
                  <w:p w14:paraId="6D63B27F" w14:textId="77777777" w:rsidR="004332AB" w:rsidRPr="004332AB" w:rsidRDefault="004332AB" w:rsidP="004332AB">
                    <w:pPr>
                      <w:pStyle w:val="Listeafsnitniv2"/>
                    </w:pPr>
                    <w:r w:rsidRPr="004332AB">
                      <w:t>Implementering efter VISO</w:t>
                    </w:r>
                  </w:p>
                  <w:p w14:paraId="24C394AB" w14:textId="77777777" w:rsidR="004332AB" w:rsidRPr="004332AB" w:rsidRDefault="004332AB" w:rsidP="004332AB">
                    <w:pPr>
                      <w:pStyle w:val="Talliste"/>
                    </w:pPr>
                    <w:r w:rsidRPr="00440A06">
                      <w:t>Drøftelse af delmål for kommende periode, herunder forventningsafstemning samt rolle- og opgavefordeling.</w:t>
                    </w:r>
                  </w:p>
                </w:tc>
              </w:tr>
            </w:sdtContent>
          </w:sdt>
        </w:tbl>
        <w:p w14:paraId="5B25E159" w14:textId="77777777" w:rsidR="00037B17" w:rsidRDefault="006F2A9A" w:rsidP="00037B17"/>
        <w:bookmarkStart w:id="3" w:name="_Toc88560664" w:displacedByCustomXml="next"/>
        <w:bookmarkStart w:id="4" w:name="_Toc88555699" w:displacedByCustomXml="next"/>
      </w:sdtContent>
    </w:sdt>
    <w:sdt>
      <w:sdtPr>
        <w:rPr>
          <w:rFonts w:cstheme="minorBidi"/>
          <w:b w:val="0"/>
          <w:bCs w:val="0"/>
          <w:color w:val="auto"/>
          <w:position w:val="0"/>
          <w:sz w:val="20"/>
          <w:szCs w:val="22"/>
        </w:rPr>
        <w:id w:val="1908961065"/>
        <w:lock w:val="contentLocked"/>
        <w:placeholder>
          <w:docPart w:val="72CB5AAB0C2E4B05B0EDE207D992B542"/>
        </w:placeholder>
        <w:group/>
      </w:sdtPr>
      <w:sdtEndPr/>
      <w:sdtContent>
        <w:p w14:paraId="5743090B" w14:textId="77777777" w:rsidR="007416BA" w:rsidRPr="00541EA7" w:rsidRDefault="007416BA" w:rsidP="00682067">
          <w:pPr>
            <w:pStyle w:val="Overskrift1"/>
            <w:pageBreakBefore/>
          </w:pPr>
          <w:r w:rsidRPr="00541EA7">
            <w:t>F</w:t>
          </w:r>
          <w:r w:rsidR="007966D2" w:rsidRPr="00541EA7">
            <w:t>akta</w:t>
          </w:r>
          <w:r w:rsidRPr="00541EA7">
            <w:t>-oplysninger</w:t>
          </w:r>
          <w:bookmarkEnd w:id="4"/>
          <w:bookmarkEnd w:id="3"/>
        </w:p>
        <w:tbl>
          <w:tblPr>
            <w:tblStyle w:val="final"/>
            <w:tblW w:w="9639" w:type="dxa"/>
            <w:tblBorders>
              <w:top w:val="single" w:sz="4" w:space="0" w:color="9C0000"/>
              <w:left w:val="single" w:sz="4" w:space="0" w:color="9C0000"/>
              <w:bottom w:val="single" w:sz="4" w:space="0" w:color="9C0000"/>
              <w:right w:val="single" w:sz="4" w:space="0" w:color="9C0000"/>
              <w:insideH w:val="single" w:sz="4" w:space="0" w:color="9C0000"/>
              <w:insideV w:val="single" w:sz="4" w:space="0" w:color="9C0000"/>
            </w:tblBorders>
            <w:tblLayout w:type="fixed"/>
            <w:tblCellMar>
              <w:top w:w="85" w:type="dxa"/>
              <w:left w:w="85" w:type="dxa"/>
              <w:bottom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2660"/>
            <w:gridCol w:w="6979"/>
          </w:tblGrid>
          <w:tr w:rsidR="008C1668" w:rsidRPr="00A82DA9" w14:paraId="29EEC8E4" w14:textId="77777777" w:rsidTr="003158E3">
            <w:trPr>
              <w:trHeight w:val="425"/>
            </w:trPr>
            <w:tc>
              <w:tcPr>
                <w:tcW w:w="1380" w:type="pct"/>
                <w:vAlign w:val="top"/>
              </w:tcPr>
              <w:p w14:paraId="41BED28C" w14:textId="77777777" w:rsidR="008C1668" w:rsidRPr="00A82DA9" w:rsidRDefault="008C1668" w:rsidP="003158E3">
                <w:pPr>
                  <w:pStyle w:val="Tabelrkkeoverskrift"/>
                </w:pPr>
                <w:r w:rsidRPr="00A82DA9">
                  <w:t>Rådgivningsforløb vedr.:</w:t>
                </w:r>
              </w:p>
            </w:tc>
            <w:sdt>
              <w:sdtPr>
                <w:rPr>
                  <w:rStyle w:val="Svagfremhvning"/>
                  <w:rFonts w:ascii="Arial" w:hAnsi="Arial"/>
                </w:rPr>
                <w:id w:val="1873493698"/>
                <w:placeholder>
                  <w:docPart w:val="757C556519594D0E8C8ACA541BE29F59"/>
                </w:placeholder>
                <w:showingPlcHdr/>
                <w:text w:multiLine="1"/>
              </w:sdtPr>
              <w:sdtEndPr>
                <w:rPr>
                  <w:rStyle w:val="Svagfremhvning"/>
                </w:rPr>
              </w:sdtEndPr>
              <w:sdtContent>
                <w:tc>
                  <w:tcPr>
                    <w:tcW w:w="3620" w:type="pct"/>
                    <w:shd w:val="clear" w:color="auto" w:fill="FFFFFF" w:themeFill="background1"/>
                    <w:vAlign w:val="top"/>
                  </w:tcPr>
                  <w:p w14:paraId="50A01FBF" w14:textId="77777777" w:rsidR="008C1668" w:rsidRPr="00A82DA9" w:rsidRDefault="00964014" w:rsidP="003158E3">
                    <w:pPr>
                      <w:pStyle w:val="Udfyldningstekst"/>
                      <w:rPr>
                        <w:rStyle w:val="Svagfremhvning"/>
                        <w:rFonts w:ascii="Arial" w:hAnsi="Arial"/>
                      </w:rPr>
                    </w:pPr>
                    <w:r>
                      <w:rPr>
                        <w:rStyle w:val="Pladsholdertekst"/>
                      </w:rPr>
                      <w:t>[Navn]</w:t>
                    </w:r>
                  </w:p>
                </w:tc>
              </w:sdtContent>
            </w:sdt>
          </w:tr>
        </w:tbl>
        <w:p w14:paraId="489D98E3" w14:textId="77777777" w:rsidR="00037B17" w:rsidRPr="00541EA7" w:rsidRDefault="00037B17" w:rsidP="00037B17">
          <w:pPr>
            <w:pStyle w:val="Overskrift2"/>
          </w:pPr>
          <w:bookmarkStart w:id="5" w:name="_Toc88560665"/>
          <w:r>
            <w:t>Kontaktoplysninger</w:t>
          </w:r>
          <w:bookmarkEnd w:id="5"/>
        </w:p>
        <w:tbl>
          <w:tblPr>
            <w:tblStyle w:val="final"/>
            <w:tblW w:w="9639" w:type="dxa"/>
            <w:tbl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  <w:insideH w:val="single" w:sz="4" w:space="0" w:color="C00000"/>
              <w:insideV w:val="single" w:sz="4" w:space="0" w:color="C00000"/>
            </w:tblBorders>
            <w:tblLayout w:type="fixed"/>
            <w:tblCellMar>
              <w:top w:w="85" w:type="dxa"/>
              <w:left w:w="85" w:type="dxa"/>
              <w:bottom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2658"/>
            <w:gridCol w:w="2327"/>
            <w:gridCol w:w="2327"/>
            <w:gridCol w:w="2327"/>
          </w:tblGrid>
          <w:tr w:rsidR="00717D7C" w:rsidRPr="00541EA7" w14:paraId="7FE76402" w14:textId="77777777" w:rsidTr="001802FC">
            <w:tc>
              <w:tcPr>
                <w:tcW w:w="2658" w:type="dxa"/>
                <w:vAlign w:val="top"/>
              </w:tcPr>
              <w:p w14:paraId="60FF0FEF" w14:textId="77777777" w:rsidR="005D3DC8" w:rsidRPr="00541EA7" w:rsidRDefault="00037B17" w:rsidP="001802FC">
                <w:pPr>
                  <w:pStyle w:val="Tabelkolonneoverskrift"/>
                </w:pPr>
                <w:r>
                  <w:t>Rolle</w:t>
                </w:r>
              </w:p>
            </w:tc>
            <w:tc>
              <w:tcPr>
                <w:tcW w:w="2327" w:type="dxa"/>
                <w:vAlign w:val="top"/>
              </w:tcPr>
              <w:p w14:paraId="34132B00" w14:textId="77777777" w:rsidR="005D3DC8" w:rsidRPr="00541EA7" w:rsidRDefault="005D3DC8" w:rsidP="001802FC">
                <w:pPr>
                  <w:pStyle w:val="Tabelkolonneoverskrift"/>
                </w:pPr>
                <w:r w:rsidRPr="00541EA7">
                  <w:t>Nav</w:t>
                </w:r>
                <w:r w:rsidR="00037B17">
                  <w:t>n</w:t>
                </w:r>
              </w:p>
            </w:tc>
            <w:tc>
              <w:tcPr>
                <w:tcW w:w="2327" w:type="dxa"/>
                <w:vAlign w:val="top"/>
              </w:tcPr>
              <w:p w14:paraId="5E657D68" w14:textId="77777777" w:rsidR="005D3DC8" w:rsidRPr="00541EA7" w:rsidRDefault="005D3DC8" w:rsidP="001802FC">
                <w:pPr>
                  <w:pStyle w:val="Tabelkolonneoverskrift"/>
                </w:pPr>
                <w:r w:rsidRPr="00541EA7">
                  <w:t>Mail</w:t>
                </w:r>
              </w:p>
            </w:tc>
            <w:tc>
              <w:tcPr>
                <w:tcW w:w="2327" w:type="dxa"/>
                <w:vAlign w:val="top"/>
              </w:tcPr>
              <w:p w14:paraId="7688F9E3" w14:textId="77777777" w:rsidR="005D3DC8" w:rsidRPr="00541EA7" w:rsidRDefault="005D3DC8" w:rsidP="001802FC">
                <w:pPr>
                  <w:pStyle w:val="Tabelkolonneoverskrift"/>
                </w:pPr>
                <w:r w:rsidRPr="00541EA7">
                  <w:t>Mobil:</w:t>
                </w:r>
              </w:p>
            </w:tc>
          </w:tr>
          <w:tr w:rsidR="00964014" w:rsidRPr="00541EA7" w14:paraId="249E0D2F" w14:textId="77777777" w:rsidTr="001802FC">
            <w:tc>
              <w:tcPr>
                <w:tcW w:w="2658" w:type="dxa"/>
                <w:vAlign w:val="top"/>
              </w:tcPr>
              <w:p w14:paraId="6AF4AC51" w14:textId="77777777" w:rsidR="00964014" w:rsidRPr="00541EA7" w:rsidRDefault="00964014" w:rsidP="003158E3">
                <w:pPr>
                  <w:pStyle w:val="Tabelcelle"/>
                </w:pPr>
                <w:r w:rsidRPr="00541EA7">
                  <w:t>Tovholder i kommunen</w:t>
                </w:r>
              </w:p>
            </w:tc>
            <w:sdt>
              <w:sdtPr>
                <w:rPr>
                  <w:rStyle w:val="Svagfremhvning"/>
                  <w:rFonts w:ascii="Arial" w:hAnsi="Arial"/>
                </w:rPr>
                <w:id w:val="-2016684916"/>
                <w:placeholder>
                  <w:docPart w:val="AC15585ED90E4B0F8DB91F5576F32456"/>
                </w:placeholder>
                <w:showingPlcHdr/>
                <w:text w:multiLine="1"/>
              </w:sdtPr>
              <w:sdtEndPr>
                <w:rPr>
                  <w:rStyle w:val="Svagfremhvning"/>
                </w:rPr>
              </w:sdtEndPr>
              <w:sdtContent>
                <w:tc>
                  <w:tcPr>
                    <w:tcW w:w="2327" w:type="dxa"/>
                    <w:shd w:val="clear" w:color="auto" w:fill="FFFFFF" w:themeFill="background1"/>
                    <w:vAlign w:val="top"/>
                  </w:tcPr>
                  <w:p w14:paraId="4783888D" w14:textId="77777777" w:rsidR="00964014" w:rsidRPr="001802FC" w:rsidRDefault="00964014" w:rsidP="001802FC">
                    <w:pPr>
                      <w:pStyle w:val="Udfyldningstekst"/>
                      <w:rPr>
                        <w:rStyle w:val="Svagfremhvning"/>
                        <w:rFonts w:ascii="Arial" w:hAnsi="Arial"/>
                      </w:rPr>
                    </w:pPr>
                    <w:r w:rsidRPr="00BB3EB2">
                      <w:rPr>
                        <w:rStyle w:val="Pladsholdertekst"/>
                      </w:rPr>
                      <w:t>[Navn]</w:t>
                    </w:r>
                  </w:p>
                </w:tc>
              </w:sdtContent>
            </w:sdt>
            <w:sdt>
              <w:sdtPr>
                <w:rPr>
                  <w:rStyle w:val="Svagfremhvning"/>
                  <w:rFonts w:ascii="Arial" w:hAnsi="Arial"/>
                </w:rPr>
                <w:id w:val="377135427"/>
                <w:placeholder>
                  <w:docPart w:val="EA61537797C3439790C4D23C5C964E84"/>
                </w:placeholder>
                <w:showingPlcHdr/>
                <w:text w:multiLine="1"/>
              </w:sdtPr>
              <w:sdtEndPr>
                <w:rPr>
                  <w:rStyle w:val="Svagfremhvning"/>
                </w:rPr>
              </w:sdtEndPr>
              <w:sdtContent>
                <w:tc>
                  <w:tcPr>
                    <w:tcW w:w="2327" w:type="dxa"/>
                    <w:shd w:val="clear" w:color="auto" w:fill="FFFFFF" w:themeFill="background1"/>
                    <w:vAlign w:val="top"/>
                  </w:tcPr>
                  <w:p w14:paraId="1C1A5D12" w14:textId="77777777" w:rsidR="00964014" w:rsidRPr="00541EA7" w:rsidRDefault="00964014" w:rsidP="003158E3">
                    <w:pPr>
                      <w:pStyle w:val="Udfyldningstekst"/>
                      <w:rPr>
                        <w:rStyle w:val="Svagfremhvning"/>
                        <w:rFonts w:ascii="Arial" w:hAnsi="Arial"/>
                      </w:rPr>
                    </w:pPr>
                    <w:r>
                      <w:rPr>
                        <w:rStyle w:val="Pladsholdertekst"/>
                      </w:rPr>
                      <w:t>[Mail]</w:t>
                    </w:r>
                  </w:p>
                </w:tc>
              </w:sdtContent>
            </w:sdt>
            <w:sdt>
              <w:sdtPr>
                <w:rPr>
                  <w:rStyle w:val="Svagfremhvning"/>
                  <w:rFonts w:ascii="Arial" w:hAnsi="Arial"/>
                </w:rPr>
                <w:id w:val="-117372359"/>
                <w:placeholder>
                  <w:docPart w:val="7B8D94CAE7884732A7BF422264358ADD"/>
                </w:placeholder>
                <w:showingPlcHdr/>
                <w:text w:multiLine="1"/>
              </w:sdtPr>
              <w:sdtEndPr>
                <w:rPr>
                  <w:rStyle w:val="Svagfremhvning"/>
                </w:rPr>
              </w:sdtEndPr>
              <w:sdtContent>
                <w:tc>
                  <w:tcPr>
                    <w:tcW w:w="2327" w:type="dxa"/>
                    <w:shd w:val="clear" w:color="auto" w:fill="FFFFFF" w:themeFill="background1"/>
                    <w:vAlign w:val="top"/>
                  </w:tcPr>
                  <w:p w14:paraId="3A7138D5" w14:textId="77777777" w:rsidR="00964014" w:rsidRPr="00541EA7" w:rsidRDefault="00964014" w:rsidP="003158E3">
                    <w:pPr>
                      <w:pStyle w:val="Udfyldningstekst"/>
                      <w:rPr>
                        <w:rStyle w:val="Svagfremhvning"/>
                        <w:rFonts w:ascii="Arial" w:hAnsi="Arial"/>
                      </w:rPr>
                    </w:pPr>
                    <w:r>
                      <w:rPr>
                        <w:rStyle w:val="Pladsholdertekst"/>
                      </w:rPr>
                      <w:t>[Mobil]</w:t>
                    </w:r>
                  </w:p>
                </w:tc>
              </w:sdtContent>
            </w:sdt>
          </w:tr>
          <w:tr w:rsidR="00964014" w:rsidRPr="00541EA7" w14:paraId="6FC633DE" w14:textId="77777777" w:rsidTr="001802FC">
            <w:tc>
              <w:tcPr>
                <w:tcW w:w="2658" w:type="dxa"/>
                <w:vAlign w:val="top"/>
              </w:tcPr>
              <w:p w14:paraId="5E6C9AB1" w14:textId="77777777" w:rsidR="00964014" w:rsidRPr="00541EA7" w:rsidRDefault="00964014" w:rsidP="003158E3">
                <w:pPr>
                  <w:pStyle w:val="Tabelcelle"/>
                </w:pPr>
                <w:r w:rsidRPr="00541EA7">
                  <w:t>VISO-specialist</w:t>
                </w:r>
              </w:p>
            </w:tc>
            <w:sdt>
              <w:sdtPr>
                <w:rPr>
                  <w:rStyle w:val="Svagfremhvning"/>
                  <w:rFonts w:ascii="Arial" w:hAnsi="Arial"/>
                </w:rPr>
                <w:id w:val="-1738237503"/>
                <w:placeholder>
                  <w:docPart w:val="BE33691143504EF0B7933D25B5F4BEBD"/>
                </w:placeholder>
                <w:showingPlcHdr/>
                <w:text w:multiLine="1"/>
              </w:sdtPr>
              <w:sdtEndPr>
                <w:rPr>
                  <w:rStyle w:val="Svagfremhvning"/>
                </w:rPr>
              </w:sdtEndPr>
              <w:sdtContent>
                <w:tc>
                  <w:tcPr>
                    <w:tcW w:w="2327" w:type="dxa"/>
                    <w:shd w:val="clear" w:color="auto" w:fill="FFFFFF" w:themeFill="background1"/>
                    <w:vAlign w:val="top"/>
                  </w:tcPr>
                  <w:p w14:paraId="0777513F" w14:textId="77777777" w:rsidR="00964014" w:rsidRPr="00541EA7" w:rsidRDefault="00964014" w:rsidP="003158E3">
                    <w:pPr>
                      <w:pStyle w:val="Udfyldningstekst"/>
                      <w:rPr>
                        <w:rStyle w:val="Svagfremhvning"/>
                        <w:rFonts w:ascii="Arial" w:hAnsi="Arial"/>
                      </w:rPr>
                    </w:pPr>
                    <w:r w:rsidRPr="00BB3EB2">
                      <w:rPr>
                        <w:rStyle w:val="Pladsholdertekst"/>
                      </w:rPr>
                      <w:t>[Navn]</w:t>
                    </w:r>
                  </w:p>
                </w:tc>
              </w:sdtContent>
            </w:sdt>
            <w:sdt>
              <w:sdtPr>
                <w:rPr>
                  <w:rStyle w:val="Svagfremhvning"/>
                  <w:rFonts w:ascii="Arial" w:hAnsi="Arial"/>
                </w:rPr>
                <w:id w:val="-924882423"/>
                <w:placeholder>
                  <w:docPart w:val="E1DCDB7C42CB45378DA490C48A91EC1A"/>
                </w:placeholder>
                <w:showingPlcHdr/>
                <w:text w:multiLine="1"/>
              </w:sdtPr>
              <w:sdtEndPr>
                <w:rPr>
                  <w:rStyle w:val="Svagfremhvning"/>
                </w:rPr>
              </w:sdtEndPr>
              <w:sdtContent>
                <w:tc>
                  <w:tcPr>
                    <w:tcW w:w="2327" w:type="dxa"/>
                    <w:shd w:val="clear" w:color="auto" w:fill="FFFFFF" w:themeFill="background1"/>
                    <w:vAlign w:val="top"/>
                  </w:tcPr>
                  <w:p w14:paraId="0774824E" w14:textId="77777777" w:rsidR="00964014" w:rsidRPr="00541EA7" w:rsidRDefault="00964014" w:rsidP="003158E3">
                    <w:pPr>
                      <w:pStyle w:val="Udfyldningstekst"/>
                      <w:rPr>
                        <w:rStyle w:val="Svagfremhvning"/>
                        <w:rFonts w:ascii="Arial" w:hAnsi="Arial"/>
                      </w:rPr>
                    </w:pPr>
                    <w:r>
                      <w:rPr>
                        <w:rStyle w:val="Pladsholdertekst"/>
                      </w:rPr>
                      <w:t>[Mail]</w:t>
                    </w:r>
                  </w:p>
                </w:tc>
              </w:sdtContent>
            </w:sdt>
            <w:sdt>
              <w:sdtPr>
                <w:rPr>
                  <w:rStyle w:val="Svagfremhvning"/>
                  <w:rFonts w:ascii="Arial" w:hAnsi="Arial"/>
                </w:rPr>
                <w:id w:val="-1038124146"/>
                <w:placeholder>
                  <w:docPart w:val="17726F2F0B3B405689D1EA7D9F638CBE"/>
                </w:placeholder>
                <w:showingPlcHdr/>
                <w:text w:multiLine="1"/>
              </w:sdtPr>
              <w:sdtEndPr>
                <w:rPr>
                  <w:rStyle w:val="Svagfremhvning"/>
                </w:rPr>
              </w:sdtEndPr>
              <w:sdtContent>
                <w:tc>
                  <w:tcPr>
                    <w:tcW w:w="2327" w:type="dxa"/>
                    <w:shd w:val="clear" w:color="auto" w:fill="FFFFFF" w:themeFill="background1"/>
                    <w:vAlign w:val="top"/>
                  </w:tcPr>
                  <w:p w14:paraId="1BB7A874" w14:textId="77777777" w:rsidR="00964014" w:rsidRPr="00541EA7" w:rsidRDefault="00964014" w:rsidP="003158E3">
                    <w:pPr>
                      <w:pStyle w:val="Udfyldningstekst"/>
                      <w:rPr>
                        <w:rStyle w:val="Svagfremhvning"/>
                        <w:rFonts w:ascii="Arial" w:hAnsi="Arial"/>
                      </w:rPr>
                    </w:pPr>
                    <w:r w:rsidRPr="00995FD0">
                      <w:rPr>
                        <w:rStyle w:val="Pladsholdertekst"/>
                      </w:rPr>
                      <w:t>[Mobil]</w:t>
                    </w:r>
                  </w:p>
                </w:tc>
              </w:sdtContent>
            </w:sdt>
          </w:tr>
          <w:tr w:rsidR="00964014" w:rsidRPr="00541EA7" w14:paraId="16DF1783" w14:textId="77777777" w:rsidTr="001802FC">
            <w:tc>
              <w:tcPr>
                <w:tcW w:w="2658" w:type="dxa"/>
                <w:vAlign w:val="top"/>
              </w:tcPr>
              <w:p w14:paraId="21C0C1AA" w14:textId="77777777" w:rsidR="00964014" w:rsidRPr="00541EA7" w:rsidRDefault="00964014" w:rsidP="003158E3">
                <w:pPr>
                  <w:pStyle w:val="Tabelcelle"/>
                </w:pPr>
                <w:r w:rsidRPr="00541EA7">
                  <w:t>VISO-konsulent</w:t>
                </w:r>
              </w:p>
            </w:tc>
            <w:sdt>
              <w:sdtPr>
                <w:rPr>
                  <w:rStyle w:val="Svagfremhvning"/>
                  <w:rFonts w:ascii="Arial" w:hAnsi="Arial"/>
                </w:rPr>
                <w:id w:val="-1301987734"/>
                <w:placeholder>
                  <w:docPart w:val="A64B0E86FA9C461B8B6A1B723158C23D"/>
                </w:placeholder>
                <w:showingPlcHdr/>
                <w:text w:multiLine="1"/>
              </w:sdtPr>
              <w:sdtEndPr>
                <w:rPr>
                  <w:rStyle w:val="Svagfremhvning"/>
                </w:rPr>
              </w:sdtEndPr>
              <w:sdtContent>
                <w:tc>
                  <w:tcPr>
                    <w:tcW w:w="2327" w:type="dxa"/>
                    <w:shd w:val="clear" w:color="auto" w:fill="FFFFFF" w:themeFill="background1"/>
                    <w:vAlign w:val="top"/>
                  </w:tcPr>
                  <w:p w14:paraId="7AD24D87" w14:textId="77777777" w:rsidR="00964014" w:rsidRPr="00541EA7" w:rsidRDefault="00964014" w:rsidP="003158E3">
                    <w:pPr>
                      <w:pStyle w:val="Udfyldningstekst"/>
                      <w:rPr>
                        <w:rStyle w:val="Svagfremhvning"/>
                        <w:rFonts w:ascii="Arial" w:hAnsi="Arial"/>
                      </w:rPr>
                    </w:pPr>
                    <w:r w:rsidRPr="00BB3EB2">
                      <w:rPr>
                        <w:rStyle w:val="Pladsholdertekst"/>
                      </w:rPr>
                      <w:t>[Navn]</w:t>
                    </w:r>
                  </w:p>
                </w:tc>
              </w:sdtContent>
            </w:sdt>
            <w:sdt>
              <w:sdtPr>
                <w:rPr>
                  <w:rStyle w:val="Svagfremhvning"/>
                  <w:rFonts w:ascii="Arial" w:hAnsi="Arial"/>
                </w:rPr>
                <w:id w:val="-140270168"/>
                <w:placeholder>
                  <w:docPart w:val="7B8E26A1C21E4C0F9EDD3C9A979DC0BB"/>
                </w:placeholder>
                <w:showingPlcHdr/>
                <w:text w:multiLine="1"/>
              </w:sdtPr>
              <w:sdtEndPr>
                <w:rPr>
                  <w:rStyle w:val="Svagfremhvning"/>
                </w:rPr>
              </w:sdtEndPr>
              <w:sdtContent>
                <w:tc>
                  <w:tcPr>
                    <w:tcW w:w="2327" w:type="dxa"/>
                    <w:shd w:val="clear" w:color="auto" w:fill="FFFFFF" w:themeFill="background1"/>
                    <w:vAlign w:val="top"/>
                  </w:tcPr>
                  <w:p w14:paraId="70F52BC7" w14:textId="77777777" w:rsidR="00964014" w:rsidRPr="00541EA7" w:rsidRDefault="00964014" w:rsidP="003158E3">
                    <w:pPr>
                      <w:pStyle w:val="Udfyldningstekst"/>
                      <w:rPr>
                        <w:rStyle w:val="Svagfremhvning"/>
                        <w:rFonts w:ascii="Arial" w:hAnsi="Arial"/>
                      </w:rPr>
                    </w:pPr>
                    <w:r>
                      <w:rPr>
                        <w:rStyle w:val="Pladsholdertekst"/>
                      </w:rPr>
                      <w:t>[Mail]</w:t>
                    </w:r>
                  </w:p>
                </w:tc>
              </w:sdtContent>
            </w:sdt>
            <w:sdt>
              <w:sdtPr>
                <w:rPr>
                  <w:rStyle w:val="Svagfremhvning"/>
                  <w:rFonts w:ascii="Arial" w:hAnsi="Arial"/>
                </w:rPr>
                <w:id w:val="996924327"/>
                <w:placeholder>
                  <w:docPart w:val="090BE5A66BE441B284A3EB1E60184E33"/>
                </w:placeholder>
                <w:showingPlcHdr/>
                <w:text w:multiLine="1"/>
              </w:sdtPr>
              <w:sdtEndPr>
                <w:rPr>
                  <w:rStyle w:val="Svagfremhvning"/>
                </w:rPr>
              </w:sdtEndPr>
              <w:sdtContent>
                <w:tc>
                  <w:tcPr>
                    <w:tcW w:w="2327" w:type="dxa"/>
                    <w:shd w:val="clear" w:color="auto" w:fill="FFFFFF" w:themeFill="background1"/>
                    <w:vAlign w:val="top"/>
                  </w:tcPr>
                  <w:p w14:paraId="089D5553" w14:textId="77777777" w:rsidR="00964014" w:rsidRPr="00541EA7" w:rsidRDefault="00964014" w:rsidP="003158E3">
                    <w:pPr>
                      <w:pStyle w:val="Udfyldningstekst"/>
                      <w:rPr>
                        <w:rStyle w:val="Svagfremhvning"/>
                        <w:rFonts w:ascii="Arial" w:hAnsi="Arial"/>
                      </w:rPr>
                    </w:pPr>
                    <w:r w:rsidRPr="00995FD0">
                      <w:rPr>
                        <w:rStyle w:val="Pladsholdertekst"/>
                      </w:rPr>
                      <w:t>[Mobil]</w:t>
                    </w:r>
                  </w:p>
                </w:tc>
              </w:sdtContent>
            </w:sdt>
          </w:tr>
        </w:tbl>
        <w:p w14:paraId="0795C593" w14:textId="77777777" w:rsidR="00682067" w:rsidRPr="00682067" w:rsidRDefault="00682067" w:rsidP="00682067">
          <w:pPr>
            <w:pStyle w:val="Overskrift2"/>
          </w:pPr>
          <w:bookmarkStart w:id="6" w:name="_Toc88560666"/>
          <w:r w:rsidRPr="00682067">
            <w:t>OVERBLIK over møder og aktiviteter i RÅDGIVNINGSFORLØB</w:t>
          </w:r>
          <w:bookmarkEnd w:id="6"/>
        </w:p>
        <w:tbl>
          <w:tblPr>
            <w:tblStyle w:val="final"/>
            <w:tblW w:w="9639" w:type="dxa"/>
            <w:tbl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  <w:insideH w:val="single" w:sz="4" w:space="0" w:color="C00000"/>
              <w:insideV w:val="single" w:sz="4" w:space="0" w:color="C00000"/>
            </w:tblBorders>
            <w:tblLayout w:type="fixed"/>
            <w:tblCellMar>
              <w:top w:w="85" w:type="dxa"/>
              <w:left w:w="85" w:type="dxa"/>
              <w:bottom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4906"/>
            <w:gridCol w:w="4733"/>
          </w:tblGrid>
          <w:tr w:rsidR="005E5BCE" w:rsidRPr="00037B17" w14:paraId="0A37DE21" w14:textId="77777777" w:rsidTr="001802FC">
            <w:tc>
              <w:tcPr>
                <w:tcW w:w="2545" w:type="pct"/>
                <w:shd w:val="clear" w:color="auto" w:fill="auto"/>
                <w:vAlign w:val="top"/>
              </w:tcPr>
              <w:p w14:paraId="17C948BC" w14:textId="77777777" w:rsidR="005E5BCE" w:rsidRPr="00037B17" w:rsidRDefault="00A91AB5" w:rsidP="003158E3">
                <w:pPr>
                  <w:pStyle w:val="Tabelkolonneoverskrift"/>
                </w:pPr>
                <w:r w:rsidRPr="00037B17">
                  <w:t>M</w:t>
                </w:r>
                <w:r w:rsidR="005E5BCE" w:rsidRPr="00037B17">
                  <w:t xml:space="preserve">øder for </w:t>
                </w:r>
                <w:r w:rsidR="005E5BCE" w:rsidRPr="00037B17">
                  <w:rPr>
                    <w:u w:val="single"/>
                  </w:rPr>
                  <w:t>alle</w:t>
                </w:r>
              </w:p>
            </w:tc>
            <w:tc>
              <w:tcPr>
                <w:tcW w:w="2455" w:type="pct"/>
                <w:shd w:val="clear" w:color="auto" w:fill="auto"/>
                <w:vAlign w:val="top"/>
              </w:tcPr>
              <w:p w14:paraId="1FF80DD8" w14:textId="77777777" w:rsidR="005E5BCE" w:rsidRPr="00037B17" w:rsidRDefault="00A91AB5" w:rsidP="003158E3">
                <w:pPr>
                  <w:pStyle w:val="Tabelkolonneoverskrift"/>
                </w:pPr>
                <w:r w:rsidRPr="00037B17">
                  <w:t>M</w:t>
                </w:r>
                <w:r w:rsidR="005E5BCE" w:rsidRPr="00037B17">
                  <w:t>øder</w:t>
                </w:r>
                <w:r w:rsidRPr="00037B17">
                  <w:t xml:space="preserve"> og aktiviteter</w:t>
                </w:r>
                <w:r w:rsidR="005E5BCE" w:rsidRPr="00037B17">
                  <w:t xml:space="preserve"> </w:t>
                </w:r>
                <w:r w:rsidR="005E5BCE" w:rsidRPr="00037B17">
                  <w:rPr>
                    <w:u w:val="single"/>
                  </w:rPr>
                  <w:t>for udvalgte deltagere</w:t>
                </w:r>
                <w:r w:rsidR="005E5BCE" w:rsidRPr="00037B17">
                  <w:t xml:space="preserve"> </w:t>
                </w:r>
              </w:p>
            </w:tc>
          </w:tr>
          <w:tr w:rsidR="008C1668" w:rsidRPr="00A82DA9" w14:paraId="14CB7718" w14:textId="77777777" w:rsidTr="001802FC">
            <w:tc>
              <w:tcPr>
                <w:tcW w:w="2545" w:type="pct"/>
                <w:shd w:val="clear" w:color="auto" w:fill="FFFFFF" w:themeFill="background1"/>
                <w:vAlign w:val="top"/>
              </w:tcPr>
              <w:p w14:paraId="1C51567B" w14:textId="77777777" w:rsidR="008C1668" w:rsidRPr="00A82DA9" w:rsidRDefault="008C1668" w:rsidP="003158E3">
                <w:pPr>
                  <w:pStyle w:val="Tabelcelleoverskrift"/>
                </w:pPr>
                <w:r w:rsidRPr="00A82DA9">
                  <w:t>Afklar</w:t>
                </w:r>
                <w:r w:rsidR="00FE731A" w:rsidRPr="00A82DA9">
                  <w:t xml:space="preserve">ende </w:t>
                </w:r>
                <w:r w:rsidRPr="00A82DA9">
                  <w:t>møde: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-865059467"/>
                  <w:placeholder>
                    <w:docPart w:val="A53E9E12CF8D46328F1C86B228B3BAB1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776F72E3" w14:textId="77777777" w:rsidR="005E5BCE" w:rsidRPr="00510D87" w:rsidRDefault="00510D87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Dato og sted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455" w:type="pct"/>
                <w:shd w:val="clear" w:color="auto" w:fill="FFFFFF" w:themeFill="background1"/>
                <w:vAlign w:val="top"/>
              </w:tcPr>
              <w:p w14:paraId="0997763D" w14:textId="77777777" w:rsidR="00354AE8" w:rsidRPr="00A82DA9" w:rsidRDefault="00354AE8" w:rsidP="003158E3">
                <w:pPr>
                  <w:pStyle w:val="Tabelcelleoverskrift"/>
                  <w:rPr>
                    <w:b w:val="0"/>
                    <w:bCs/>
                    <w:i/>
                    <w:iCs/>
                  </w:rPr>
                </w:pPr>
                <w:r w:rsidRPr="00A82DA9">
                  <w:rPr>
                    <w:bCs/>
                  </w:rPr>
                  <w:t>Møder og aktiviteter inden 1. Arbejdsmøde: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1442261614"/>
                  <w:placeholder>
                    <w:docPart w:val="20ADEFF9612F4C17BD84480F7A66243A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129FBABC" w14:textId="77777777" w:rsidR="008A71BE" w:rsidRPr="00955C9D" w:rsidRDefault="00955C9D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Dato, sted og deltagere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8C1668" w:rsidRPr="00A82DA9" w14:paraId="34323FAB" w14:textId="77777777" w:rsidTr="001802FC">
            <w:tc>
              <w:tcPr>
                <w:tcW w:w="2545" w:type="pct"/>
                <w:shd w:val="clear" w:color="auto" w:fill="FFFFFF" w:themeFill="background1"/>
                <w:vAlign w:val="top"/>
              </w:tcPr>
              <w:p w14:paraId="5CA4A16B" w14:textId="77777777" w:rsidR="008C1668" w:rsidRPr="00A82DA9" w:rsidRDefault="00FE731A" w:rsidP="003158E3">
                <w:pPr>
                  <w:pStyle w:val="Tabelcelleoverskrift"/>
                </w:pPr>
                <w:r w:rsidRPr="00A82DA9">
                  <w:t xml:space="preserve">1. </w:t>
                </w:r>
                <w:r w:rsidR="008C1668" w:rsidRPr="00A82DA9">
                  <w:t>Arbejdsmød</w:t>
                </w:r>
                <w:r w:rsidR="005E5BCE" w:rsidRPr="00A82DA9">
                  <w:t>e</w:t>
                </w:r>
                <w:r w:rsidR="008C1668" w:rsidRPr="00A82DA9">
                  <w:t>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-1496248622"/>
                  <w:placeholder>
                    <w:docPart w:val="F51B3EE58B98457A9EA16491558D4BD6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32D16D93" w14:textId="77777777" w:rsidR="005E5BCE" w:rsidRPr="00510D87" w:rsidRDefault="00510D87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Dato og sted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455" w:type="pct"/>
                <w:shd w:val="clear" w:color="auto" w:fill="FFFFFF" w:themeFill="background1"/>
                <w:vAlign w:val="top"/>
              </w:tcPr>
              <w:p w14:paraId="276562DE" w14:textId="77777777" w:rsidR="00354AE8" w:rsidRPr="00955C9D" w:rsidRDefault="00354AE8" w:rsidP="003158E3">
                <w:pPr>
                  <w:pStyle w:val="Tabelcelleoverskrift"/>
                </w:pPr>
                <w:r w:rsidRPr="00955C9D">
                  <w:t>Møder og aktiviteter inden 2. Arbejdsmøde: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-2006126057"/>
                  <w:placeholder>
                    <w:docPart w:val="246743EF1A6D479CA1A0C642DFA90B47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778E968B" w14:textId="77777777" w:rsidR="008C1668" w:rsidRPr="00955C9D" w:rsidRDefault="00955C9D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Dato, sted og deltagere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FE731A" w:rsidRPr="00A82DA9" w14:paraId="7E826DD9" w14:textId="77777777" w:rsidTr="001802FC">
            <w:tc>
              <w:tcPr>
                <w:tcW w:w="2545" w:type="pct"/>
                <w:shd w:val="clear" w:color="auto" w:fill="FFFFFF" w:themeFill="background1"/>
                <w:vAlign w:val="top"/>
              </w:tcPr>
              <w:p w14:paraId="06C14FA0" w14:textId="77777777" w:rsidR="00FE731A" w:rsidRPr="00A82DA9" w:rsidRDefault="00FE731A" w:rsidP="003158E3">
                <w:pPr>
                  <w:pStyle w:val="Tabelcelleoverskrift"/>
                </w:pPr>
                <w:r w:rsidRPr="00A82DA9">
                  <w:t>2. Arbejdsmøde: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-918711174"/>
                  <w:placeholder>
                    <w:docPart w:val="CAFEFC078B0E4EEF8635575427E9A5C5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4118720F" w14:textId="77777777" w:rsidR="00FE731A" w:rsidRPr="00510D87" w:rsidRDefault="00510D87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Dato og sted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455" w:type="pct"/>
                <w:shd w:val="clear" w:color="auto" w:fill="FFFFFF" w:themeFill="background1"/>
                <w:vAlign w:val="top"/>
              </w:tcPr>
              <w:p w14:paraId="61DC877C" w14:textId="77777777" w:rsidR="00354AE8" w:rsidRPr="00A82DA9" w:rsidRDefault="00354AE8" w:rsidP="003158E3">
                <w:pPr>
                  <w:pStyle w:val="Tabelcelleoverskrift"/>
                  <w:rPr>
                    <w:b w:val="0"/>
                    <w:bCs/>
                    <w:i/>
                    <w:iCs/>
                  </w:rPr>
                </w:pPr>
                <w:r w:rsidRPr="00A82DA9">
                  <w:rPr>
                    <w:bCs/>
                  </w:rPr>
                  <w:t>Møder og aktiviteter inden Afsluttende møde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1131371726"/>
                  <w:placeholder>
                    <w:docPart w:val="7432C9B56FAA4B7BAF8EE983AD4919BD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6446784F" w14:textId="77777777" w:rsidR="00FE731A" w:rsidRPr="00955C9D" w:rsidRDefault="00955C9D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Dato, sted og deltagere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FE731A" w:rsidRPr="00A82DA9" w14:paraId="7F06E2FD" w14:textId="77777777" w:rsidTr="001802FC">
            <w:tc>
              <w:tcPr>
                <w:tcW w:w="2545" w:type="pct"/>
                <w:shd w:val="clear" w:color="auto" w:fill="FFFFFF" w:themeFill="background1"/>
                <w:vAlign w:val="top"/>
              </w:tcPr>
              <w:p w14:paraId="6CBD2766" w14:textId="77777777" w:rsidR="00FE731A" w:rsidRPr="00A82DA9" w:rsidRDefault="00FE731A" w:rsidP="003158E3">
                <w:pPr>
                  <w:pStyle w:val="Tabelcelleoverskrift"/>
                </w:pPr>
                <w:r w:rsidRPr="00A82DA9">
                  <w:t>Afsluttende møde afholdes: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-1907749462"/>
                  <w:placeholder>
                    <w:docPart w:val="DFDE1D7B2B8245D7BAC6E5D70A5E838F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2F9D60C7" w14:textId="77777777" w:rsidR="00FE731A" w:rsidRPr="00510D87" w:rsidRDefault="00510D87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Dato og sted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455" w:type="pct"/>
                <w:shd w:val="clear" w:color="auto" w:fill="FFFFFF" w:themeFill="background1"/>
                <w:vAlign w:val="top"/>
              </w:tcPr>
              <w:p w14:paraId="43967B59" w14:textId="77777777" w:rsidR="00FE731A" w:rsidRPr="00A82DA9" w:rsidRDefault="00FE731A" w:rsidP="003158E3">
                <w:pPr>
                  <w:pStyle w:val="Tabelcelle"/>
                  <w:rPr>
                    <w:rStyle w:val="Svagfremhvning"/>
                    <w:rFonts w:ascii="Arial" w:hAnsi="Arial"/>
                  </w:rPr>
                </w:pPr>
              </w:p>
            </w:tc>
          </w:tr>
        </w:tbl>
        <w:p w14:paraId="463F0610" w14:textId="77777777" w:rsidR="005D2AAE" w:rsidRPr="00541EA7" w:rsidRDefault="006F2A9A">
          <w:pPr>
            <w:rPr>
              <w:rFonts w:cs="Arial"/>
            </w:rPr>
            <w:sectPr w:rsidR="005D2AAE" w:rsidRPr="00541EA7" w:rsidSect="00682067">
              <w:footerReference w:type="default" r:id="rId9"/>
              <w:headerReference w:type="first" r:id="rId10"/>
              <w:footerReference w:type="first" r:id="rId11"/>
              <w:pgSz w:w="11907" w:h="16840" w:code="9"/>
              <w:pgMar w:top="1418" w:right="1134" w:bottom="1418" w:left="1134" w:header="454" w:footer="454" w:gutter="0"/>
              <w:cols w:space="708"/>
              <w:titlePg/>
              <w:docGrid w:linePitch="360"/>
            </w:sectPr>
          </w:pPr>
        </w:p>
      </w:sdtContent>
    </w:sdt>
    <w:bookmarkStart w:id="7" w:name="_Toc88560667" w:displacedByCustomXml="next"/>
    <w:bookmarkStart w:id="8" w:name="_Toc88555700" w:displacedByCustomXml="next"/>
    <w:bookmarkStart w:id="9" w:name="_Toc50371951" w:displacedByCustomXml="next"/>
    <w:sdt>
      <w:sdtPr>
        <w:rPr>
          <w:rStyle w:val="Overskrift1Tegn"/>
          <w:b/>
          <w:bCs/>
        </w:rPr>
        <w:id w:val="-1297986871"/>
        <w:lock w:val="sdtContentLocked"/>
        <w:placeholder>
          <w:docPart w:val="72CB5AAB0C2E4B05B0EDE207D992B542"/>
        </w:placeholder>
        <w:group/>
      </w:sdtPr>
      <w:sdtEndPr>
        <w:rPr>
          <w:rStyle w:val="Standardskrifttypeiafsnit"/>
          <w:rFonts w:cstheme="minorBidi"/>
          <w:b w:val="0"/>
          <w:bCs w:val="0"/>
          <w:color w:val="auto"/>
          <w:position w:val="0"/>
          <w:sz w:val="20"/>
          <w:szCs w:val="22"/>
        </w:rPr>
      </w:sdtEndPr>
      <w:sdtContent>
        <w:p w14:paraId="7AD85AEB" w14:textId="77777777" w:rsidR="00073A78" w:rsidRDefault="00073A78" w:rsidP="00E24B70">
          <w:pPr>
            <w:pStyle w:val="Overskrift1"/>
          </w:pPr>
          <w:r w:rsidRPr="00541EA7">
            <w:rPr>
              <w:rStyle w:val="Overskrift1Tegn"/>
              <w:b/>
            </w:rPr>
            <w:t>Mål og samarbejdsaftaler</w:t>
          </w:r>
          <w:bookmarkEnd w:id="9"/>
          <w:bookmarkEnd w:id="8"/>
          <w:bookmarkEnd w:id="7"/>
          <w:r w:rsidRPr="00541EA7">
            <w:t xml:space="preserve"> </w:t>
          </w:r>
        </w:p>
        <w:p w14:paraId="5924D1AC" w14:textId="77777777" w:rsidR="00682067" w:rsidRPr="00541EA7" w:rsidRDefault="00682067" w:rsidP="00682067">
          <w:pPr>
            <w:pStyle w:val="Overskrift2"/>
            <w:rPr>
              <w:rFonts w:cs="Arial"/>
            </w:rPr>
          </w:pPr>
          <w:bookmarkStart w:id="10" w:name="_Toc50371952"/>
          <w:bookmarkStart w:id="11" w:name="_Toc88555701"/>
          <w:bookmarkStart w:id="12" w:name="_Toc88560668"/>
          <w:r w:rsidRPr="00541EA7">
            <w:rPr>
              <w:rFonts w:cs="Arial"/>
            </w:rPr>
            <w:t>Det overordnede og langsigtede mål med rådgivningsforløbet</w:t>
          </w:r>
          <w:bookmarkEnd w:id="10"/>
          <w:bookmarkEnd w:id="11"/>
          <w:bookmarkEnd w:id="12"/>
        </w:p>
        <w:p w14:paraId="748C8754" w14:textId="77777777" w:rsidR="00682067" w:rsidRPr="00682067" w:rsidRDefault="00682067" w:rsidP="00037B17">
          <w:pPr>
            <w:pStyle w:val="Tabelnote"/>
            <w:spacing w:after="240"/>
          </w:pPr>
          <w:r w:rsidRPr="00A82DA9">
            <w:t>Udfyldes på/efter det afklarende møde – og justeres evt. undervejs om nødvendigt. Dato for evt. justering noteres i tekst</w:t>
          </w:r>
        </w:p>
        <w:tbl>
          <w:tblPr>
            <w:tblStyle w:val="final"/>
            <w:tblW w:w="14515" w:type="dxa"/>
            <w:tbl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  <w:insideH w:val="single" w:sz="4" w:space="0" w:color="C00000"/>
              <w:insideV w:val="single" w:sz="4" w:space="0" w:color="C00000"/>
            </w:tblBorders>
            <w:tblLayout w:type="fixed"/>
            <w:tblCellMar>
              <w:top w:w="85" w:type="dxa"/>
              <w:left w:w="85" w:type="dxa"/>
              <w:bottom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3307"/>
            <w:gridCol w:w="2802"/>
            <w:gridCol w:w="2802"/>
            <w:gridCol w:w="2802"/>
            <w:gridCol w:w="2802"/>
          </w:tblGrid>
          <w:tr w:rsidR="00073A78" w:rsidRPr="00541EA7" w14:paraId="6744E7BB" w14:textId="77777777" w:rsidTr="001802FC">
            <w:tc>
              <w:tcPr>
                <w:tcW w:w="3307" w:type="dxa"/>
                <w:vAlign w:val="top"/>
              </w:tcPr>
              <w:p w14:paraId="4E30852B" w14:textId="77777777" w:rsidR="00073A78" w:rsidRPr="00037B17" w:rsidRDefault="00073A78" w:rsidP="003158E3">
                <w:pPr>
                  <w:pStyle w:val="Tabelmultioverskrift"/>
                </w:pPr>
                <w:r w:rsidRPr="00037B17">
                  <w:t>Mål for den næste periode</w:t>
                </w:r>
              </w:p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p w14:paraId="3671B2F1" w14:textId="77777777" w:rsidR="00073A78" w:rsidRPr="00037B17" w:rsidRDefault="00073A78" w:rsidP="003158E3">
                <w:pPr>
                  <w:pStyle w:val="Tabelkolonneoverskrift"/>
                </w:pPr>
                <w:r w:rsidRPr="00037B17">
                  <w:t xml:space="preserve">Delmål frem til 1. arbejdsmøde </w:t>
                </w:r>
              </w:p>
            </w:tc>
            <w:tc>
              <w:tcPr>
                <w:tcW w:w="2802" w:type="dxa"/>
                <w:vAlign w:val="top"/>
              </w:tcPr>
              <w:p w14:paraId="42EA85BE" w14:textId="77777777" w:rsidR="00073A78" w:rsidRPr="00037B17" w:rsidRDefault="00073A78" w:rsidP="003158E3">
                <w:pPr>
                  <w:pStyle w:val="Tabelkolonneoverskrift"/>
                </w:pPr>
                <w:r w:rsidRPr="00037B17">
                  <w:t>Delmål frem til 2. arbejdsmøde</w:t>
                </w:r>
              </w:p>
            </w:tc>
            <w:tc>
              <w:tcPr>
                <w:tcW w:w="2802" w:type="dxa"/>
                <w:vAlign w:val="top"/>
              </w:tcPr>
              <w:p w14:paraId="3A199AB9" w14:textId="77777777" w:rsidR="00073A78" w:rsidRPr="00037B17" w:rsidRDefault="00073A78" w:rsidP="003158E3">
                <w:pPr>
                  <w:pStyle w:val="Tabelkolonneoverskrift"/>
                </w:pPr>
                <w:r w:rsidRPr="00037B17">
                  <w:t>Delmål frem til det afsluttende møde</w:t>
                </w:r>
              </w:p>
            </w:tc>
            <w:tc>
              <w:tcPr>
                <w:tcW w:w="2802" w:type="dxa"/>
                <w:vAlign w:val="top"/>
              </w:tcPr>
              <w:p w14:paraId="035176BD" w14:textId="77777777" w:rsidR="00073A78" w:rsidRPr="00037B17" w:rsidRDefault="00073A78" w:rsidP="003158E3">
                <w:pPr>
                  <w:pStyle w:val="Tabelkolonneoverskrift"/>
                </w:pPr>
                <w:r w:rsidRPr="00037B17">
                  <w:t>Mål efter rådgivningsforløb</w:t>
                </w:r>
              </w:p>
            </w:tc>
          </w:tr>
          <w:tr w:rsidR="00BB11D2" w:rsidRPr="00541EA7" w14:paraId="039D44A4" w14:textId="77777777" w:rsidTr="001802FC">
            <w:tc>
              <w:tcPr>
                <w:tcW w:w="3307" w:type="dxa"/>
                <w:vAlign w:val="top"/>
              </w:tcPr>
              <w:p w14:paraId="597ADE2E" w14:textId="77777777" w:rsidR="00BB11D2" w:rsidRPr="00A82DA9" w:rsidRDefault="00BB11D2" w:rsidP="003158E3">
                <w:pPr>
                  <w:pStyle w:val="Tabelnote"/>
                </w:pPr>
                <w:r w:rsidRPr="00A82DA9">
                  <w:t>Udfyldes som opsamling på/efter hvert møde, så alle ved hvilke delmål, der skal arbejdes med frem mod næste møde</w:t>
                </w:r>
              </w:p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863904486"/>
                  <w:placeholder>
                    <w:docPart w:val="BC9D3104F0544FB3A55B2D0422F50A4B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59AA751C" w14:textId="77777777" w:rsidR="00BB11D2" w:rsidRDefault="00BB11D2" w:rsidP="003158E3">
                    <w:pPr>
                      <w:pStyle w:val="Udfyldningstekst"/>
                      <w:rPr>
                        <w:rStyle w:val="Svagfremhvning"/>
                        <w:rFonts w:ascii="Arial" w:hAnsi="Arial"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Tekst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  <w:p w14:paraId="7B5B8A4F" w14:textId="77777777" w:rsidR="00BB11D2" w:rsidRPr="00A82DA9" w:rsidRDefault="00BB11D2" w:rsidP="003158E3">
                <w:pPr>
                  <w:pStyle w:val="Udfyldningstekst"/>
                </w:pPr>
              </w:p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631393662"/>
                  <w:placeholder>
                    <w:docPart w:val="4F8F0F4A7E354214B3CEED7C6AF5003B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01D6026C" w14:textId="77777777" w:rsidR="00BB11D2" w:rsidRPr="00A82DA9" w:rsidRDefault="00BB11D2" w:rsidP="003158E3">
                    <w:pPr>
                      <w:pStyle w:val="Udfyldningstekst"/>
                    </w:pPr>
                    <w:r w:rsidRPr="00DC655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355997122"/>
                  <w:placeholder>
                    <w:docPart w:val="8FBF0BFDD51D4F64870B0D130D857B42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0A279752" w14:textId="77777777" w:rsidR="00BB11D2" w:rsidRPr="00A82DA9" w:rsidRDefault="00BB11D2" w:rsidP="003158E3">
                    <w:pPr>
                      <w:pStyle w:val="Udfyldningstekst"/>
                    </w:pPr>
                    <w:r w:rsidRPr="00DC655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841349576"/>
                  <w:placeholder>
                    <w:docPart w:val="8F6C292966384D498B12FCD75E95EE5D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2BE4CD1B" w14:textId="77777777" w:rsidR="00BB11D2" w:rsidRPr="00A82DA9" w:rsidRDefault="00BB11D2" w:rsidP="003158E3">
                    <w:pPr>
                      <w:pStyle w:val="Udfyldningstekst"/>
                    </w:pPr>
                    <w:r w:rsidRPr="00DC655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</w:tr>
        </w:tbl>
        <w:p w14:paraId="435F08E1" w14:textId="77777777" w:rsidR="00682067" w:rsidRDefault="00682067" w:rsidP="00682067">
          <w:pPr>
            <w:pStyle w:val="Overskrift2"/>
          </w:pPr>
          <w:bookmarkStart w:id="13" w:name="_Toc50371953"/>
          <w:bookmarkStart w:id="14" w:name="_Toc88555702"/>
          <w:bookmarkStart w:id="15" w:name="_Toc88560669"/>
          <w:r w:rsidRPr="00541EA7">
            <w:t>Rolle- og opgavefordeling: Hvem skal gøre hvad?</w:t>
          </w:r>
          <w:bookmarkEnd w:id="13"/>
          <w:bookmarkEnd w:id="14"/>
          <w:bookmarkEnd w:id="15"/>
        </w:p>
        <w:tbl>
          <w:tblPr>
            <w:tblStyle w:val="final"/>
            <w:tblW w:w="14515" w:type="dxa"/>
            <w:tbl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  <w:insideH w:val="single" w:sz="4" w:space="0" w:color="C00000"/>
              <w:insideV w:val="single" w:sz="4" w:space="0" w:color="C00000"/>
            </w:tblBorders>
            <w:tblLayout w:type="fixed"/>
            <w:tblCellMar>
              <w:top w:w="85" w:type="dxa"/>
              <w:left w:w="85" w:type="dxa"/>
              <w:bottom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3307"/>
            <w:gridCol w:w="2802"/>
            <w:gridCol w:w="2802"/>
            <w:gridCol w:w="2802"/>
            <w:gridCol w:w="2802"/>
          </w:tblGrid>
          <w:tr w:rsidR="00150620" w:rsidRPr="00541EA7" w14:paraId="3A1FD4CC" w14:textId="77777777" w:rsidTr="001802FC">
            <w:tc>
              <w:tcPr>
                <w:tcW w:w="3307" w:type="dxa"/>
                <w:vAlign w:val="top"/>
              </w:tcPr>
              <w:p w14:paraId="2FE471E6" w14:textId="77777777" w:rsidR="00150620" w:rsidRPr="00A82DA9" w:rsidRDefault="00150620" w:rsidP="003158E3">
                <w:pPr>
                  <w:pStyle w:val="Tabelmultioverskrift"/>
                </w:pPr>
                <w:r w:rsidRPr="00A82DA9">
                  <w:t>Hvem gør hvad?</w:t>
                </w:r>
              </w:p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p w14:paraId="69F251BB" w14:textId="77777777" w:rsidR="00150620" w:rsidRPr="00A82DA9" w:rsidRDefault="00C17995" w:rsidP="003158E3">
                <w:pPr>
                  <w:pStyle w:val="Tabelkolonneoverskrift"/>
                </w:pPr>
                <w:r w:rsidRPr="00A82DA9">
                  <w:t>Aftaler</w:t>
                </w:r>
                <w:r w:rsidR="00150620" w:rsidRPr="00A82DA9">
                  <w:t xml:space="preserve"> frem til 1. arbejdsmøde </w:t>
                </w:r>
              </w:p>
            </w:tc>
            <w:tc>
              <w:tcPr>
                <w:tcW w:w="2802" w:type="dxa"/>
                <w:vAlign w:val="top"/>
              </w:tcPr>
              <w:p w14:paraId="10365039" w14:textId="77777777" w:rsidR="00150620" w:rsidRPr="00A82DA9" w:rsidRDefault="00C17995" w:rsidP="003158E3">
                <w:pPr>
                  <w:pStyle w:val="Tabelkolonneoverskrift"/>
                </w:pPr>
                <w:r w:rsidRPr="00A82DA9">
                  <w:t>Aftaler</w:t>
                </w:r>
                <w:r w:rsidR="00150620" w:rsidRPr="00A82DA9">
                  <w:t xml:space="preserve"> frem til 2. arbejdsmøde</w:t>
                </w:r>
              </w:p>
            </w:tc>
            <w:tc>
              <w:tcPr>
                <w:tcW w:w="2802" w:type="dxa"/>
                <w:vAlign w:val="top"/>
              </w:tcPr>
              <w:p w14:paraId="0EB053A8" w14:textId="77777777" w:rsidR="00150620" w:rsidRPr="00A82DA9" w:rsidRDefault="00C17995" w:rsidP="003158E3">
                <w:pPr>
                  <w:pStyle w:val="Tabelkolonneoverskrift"/>
                </w:pPr>
                <w:r w:rsidRPr="00A82DA9">
                  <w:t>Aftaler</w:t>
                </w:r>
                <w:r w:rsidR="00150620" w:rsidRPr="00A82DA9">
                  <w:t xml:space="preserve"> frem til det afsluttende møde</w:t>
                </w:r>
              </w:p>
            </w:tc>
            <w:tc>
              <w:tcPr>
                <w:tcW w:w="2802" w:type="dxa"/>
                <w:vAlign w:val="top"/>
              </w:tcPr>
              <w:p w14:paraId="1D86094F" w14:textId="77777777" w:rsidR="00150620" w:rsidRPr="00A82DA9" w:rsidRDefault="00C17995" w:rsidP="003158E3">
                <w:pPr>
                  <w:pStyle w:val="Tabelkolonneoverskrift"/>
                </w:pPr>
                <w:r w:rsidRPr="00A82DA9">
                  <w:t>Aftaler</w:t>
                </w:r>
                <w:r w:rsidR="00150620" w:rsidRPr="00A82DA9">
                  <w:t xml:space="preserve"> efter rådgivningsforløb</w:t>
                </w:r>
              </w:p>
            </w:tc>
          </w:tr>
          <w:tr w:rsidR="00BB11D2" w:rsidRPr="00541EA7" w14:paraId="3EB81F3A" w14:textId="77777777" w:rsidTr="001802FC">
            <w:tc>
              <w:tcPr>
                <w:tcW w:w="3307" w:type="dxa"/>
                <w:vAlign w:val="top"/>
              </w:tcPr>
              <w:p w14:paraId="72335951" w14:textId="77777777" w:rsidR="00BB11D2" w:rsidRPr="00A82DA9" w:rsidRDefault="00BB11D2" w:rsidP="003158E3">
                <w:pPr>
                  <w:pStyle w:val="Tabelrkkeoverskrift"/>
                </w:pPr>
                <w:r w:rsidRPr="00A82DA9">
                  <w:t>Barnet/den unge</w:t>
                </w:r>
              </w:p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276996035"/>
                  <w:placeholder>
                    <w:docPart w:val="418F2E399570451D92D340CF9492E074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36F67602" w14:textId="77777777" w:rsidR="00BB11D2" w:rsidRPr="00A82DA9" w:rsidRDefault="00BB11D2" w:rsidP="003158E3">
                    <w:pPr>
                      <w:pStyle w:val="Udfyldningstekst"/>
                    </w:pPr>
                    <w:r w:rsidRPr="00D61C8F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370727309"/>
                  <w:placeholder>
                    <w:docPart w:val="3FC42822DE34442A92F2583A2299C25C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2819EEB0" w14:textId="77777777" w:rsidR="00BB11D2" w:rsidRPr="00A82DA9" w:rsidRDefault="00BB11D2" w:rsidP="003158E3">
                    <w:pPr>
                      <w:pStyle w:val="Udfyldningstekst"/>
                    </w:pPr>
                    <w:r w:rsidRPr="00D61C8F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74910142"/>
                  <w:placeholder>
                    <w:docPart w:val="CD5777616887403BACA9369ED3E8A6A1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05E6A61D" w14:textId="77777777" w:rsidR="00BB11D2" w:rsidRPr="00A82DA9" w:rsidRDefault="00BB11D2" w:rsidP="003158E3">
                    <w:pPr>
                      <w:pStyle w:val="Udfyldningstekst"/>
                    </w:pPr>
                    <w:r w:rsidRPr="00D61C8F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033692700"/>
                  <w:placeholder>
                    <w:docPart w:val="B3EC1507004C4213AD1A8722A6DA588F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7C7F67A5" w14:textId="77777777" w:rsidR="00BB11D2" w:rsidRPr="00A82DA9" w:rsidRDefault="00BB11D2" w:rsidP="003158E3">
                    <w:pPr>
                      <w:pStyle w:val="Udfyldningstekst"/>
                    </w:pPr>
                    <w:r w:rsidRPr="00D61C8F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</w:tr>
          <w:tr w:rsidR="00BB11D2" w:rsidRPr="00541EA7" w14:paraId="260725E8" w14:textId="77777777" w:rsidTr="001802FC">
            <w:tc>
              <w:tcPr>
                <w:tcW w:w="3307" w:type="dxa"/>
                <w:vAlign w:val="top"/>
              </w:tcPr>
              <w:p w14:paraId="3892B855" w14:textId="77777777" w:rsidR="00BB11D2" w:rsidRPr="00A82DA9" w:rsidRDefault="00BB11D2" w:rsidP="003158E3">
                <w:pPr>
                  <w:pStyle w:val="Tabelrkkeoverskrift"/>
                </w:pPr>
                <w:r w:rsidRPr="00A82DA9">
                  <w:t>Forældre/familie og nærmeste netværk</w:t>
                </w:r>
              </w:p>
              <w:p w14:paraId="6FB65A8F" w14:textId="77777777" w:rsidR="00BB11D2" w:rsidRDefault="00BB11D2" w:rsidP="003158E3">
                <w:pPr>
                  <w:pStyle w:val="Tabelnote"/>
                </w:pPr>
                <w:r w:rsidRPr="00A82DA9">
                  <w:t>Navne: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-1717806349"/>
                  <w:placeholder>
                    <w:docPart w:val="9AB6354B1B864391BC47E6EE9BC3EB91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41BD1D4E" w14:textId="77777777" w:rsidR="00BB11D2" w:rsidRPr="00BB11D2" w:rsidRDefault="00BB11D2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Navne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697039893"/>
                  <w:placeholder>
                    <w:docPart w:val="953C7AEEA2ED43EA8B0DB1678D9D31BD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0F1A0ED5" w14:textId="77777777" w:rsidR="00BB11D2" w:rsidRPr="00A82DA9" w:rsidRDefault="00BB11D2" w:rsidP="003158E3">
                    <w:pPr>
                      <w:pStyle w:val="Udfyldningstekst"/>
                    </w:pPr>
                    <w:r w:rsidRPr="00D61C8F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271658426"/>
                  <w:placeholder>
                    <w:docPart w:val="861ABF0EA1BB433EBD2CDB49F5D1C24D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75B7BE84" w14:textId="77777777" w:rsidR="00BB11D2" w:rsidRPr="00A82DA9" w:rsidRDefault="00BB11D2" w:rsidP="003158E3">
                    <w:pPr>
                      <w:pStyle w:val="Udfyldningstekst"/>
                    </w:pPr>
                    <w:r w:rsidRPr="00D61C8F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27868618"/>
                  <w:placeholder>
                    <w:docPart w:val="0B15B33A687E460099A67EF2334076DA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2514D68D" w14:textId="77777777" w:rsidR="00BB11D2" w:rsidRPr="00A82DA9" w:rsidRDefault="00BB11D2" w:rsidP="003158E3">
                    <w:pPr>
                      <w:pStyle w:val="Udfyldningstekst"/>
                    </w:pPr>
                    <w:r w:rsidRPr="00D61C8F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2044117418"/>
                  <w:placeholder>
                    <w:docPart w:val="2DDD569AD9664A4CA5173D10E97432AD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2B7797CC" w14:textId="77777777" w:rsidR="00BB11D2" w:rsidRPr="00A82DA9" w:rsidRDefault="00BB11D2" w:rsidP="003158E3">
                    <w:pPr>
                      <w:pStyle w:val="Udfyldningstekst"/>
                    </w:pPr>
                    <w:r w:rsidRPr="00D61C8F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</w:tr>
          <w:tr w:rsidR="00BB11D2" w:rsidRPr="00541EA7" w14:paraId="22872ED0" w14:textId="77777777" w:rsidTr="001802FC">
            <w:tc>
              <w:tcPr>
                <w:tcW w:w="3307" w:type="dxa"/>
                <w:vAlign w:val="top"/>
              </w:tcPr>
              <w:p w14:paraId="7B4602FB" w14:textId="77777777" w:rsidR="00BB11D2" w:rsidRPr="00A82DA9" w:rsidRDefault="00BB11D2" w:rsidP="003158E3">
                <w:pPr>
                  <w:pStyle w:val="Tabelrkkeoverskrift"/>
                </w:pPr>
                <w:r w:rsidRPr="00A82DA9">
                  <w:t>VISO-specialist</w:t>
                </w:r>
              </w:p>
              <w:p w14:paraId="47ED3EE2" w14:textId="77777777" w:rsidR="00BB11D2" w:rsidRDefault="00BB11D2" w:rsidP="003158E3">
                <w:pPr>
                  <w:pStyle w:val="Tabelnote"/>
                </w:pPr>
                <w:r w:rsidRPr="00A82DA9">
                  <w:t>Navne: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-838930847"/>
                  <w:placeholder>
                    <w:docPart w:val="F9A4FACCC4364843B00AF61C608A63DD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73924CEC" w14:textId="77777777" w:rsidR="00BB11D2" w:rsidRPr="00730A88" w:rsidRDefault="00730A88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Navne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683124603"/>
                  <w:placeholder>
                    <w:docPart w:val="1B0E59B509A742E7BBAF4E17BA0F9620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4E9DFE5B" w14:textId="77777777" w:rsidR="00BB11D2" w:rsidRPr="00A82DA9" w:rsidRDefault="00BB11D2" w:rsidP="003158E3">
                    <w:pPr>
                      <w:pStyle w:val="Udfyldningstekst"/>
                    </w:pPr>
                    <w:r w:rsidRPr="00D61C8F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166171724"/>
                  <w:placeholder>
                    <w:docPart w:val="1BA500A476E5437EAF5F7822A8AD9FDB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1E33D662" w14:textId="77777777" w:rsidR="00BB11D2" w:rsidRPr="00A82DA9" w:rsidRDefault="00BB11D2" w:rsidP="003158E3">
                    <w:pPr>
                      <w:pStyle w:val="Udfyldningstekst"/>
                    </w:pPr>
                    <w:r w:rsidRPr="00D61C8F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321569448"/>
                  <w:placeholder>
                    <w:docPart w:val="4FE9114E3155473D9410ABF81106E9CD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45B4219A" w14:textId="77777777" w:rsidR="00BB11D2" w:rsidRPr="00A82DA9" w:rsidRDefault="00BB11D2" w:rsidP="003158E3">
                    <w:pPr>
                      <w:pStyle w:val="Udfyldningstekst"/>
                    </w:pPr>
                    <w:r w:rsidRPr="00D61C8F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349335595"/>
                  <w:placeholder>
                    <w:docPart w:val="5E13969AE98A419DB720195B63293825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2A79ED09" w14:textId="77777777" w:rsidR="00BB11D2" w:rsidRPr="00A82DA9" w:rsidRDefault="00BB11D2" w:rsidP="003158E3">
                    <w:pPr>
                      <w:pStyle w:val="Udfyldningstekst"/>
                    </w:pPr>
                    <w:r w:rsidRPr="00D61C8F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</w:tr>
          <w:tr w:rsidR="00BB11D2" w:rsidRPr="00541EA7" w14:paraId="713806D2" w14:textId="77777777" w:rsidTr="001802FC">
            <w:tc>
              <w:tcPr>
                <w:tcW w:w="3307" w:type="dxa"/>
                <w:vAlign w:val="top"/>
              </w:tcPr>
              <w:p w14:paraId="371BB269" w14:textId="77777777" w:rsidR="00BB11D2" w:rsidRPr="00A82DA9" w:rsidRDefault="00BB11D2" w:rsidP="003158E3">
                <w:pPr>
                  <w:pStyle w:val="Tabelrkkeoverskrift"/>
                </w:pPr>
                <w:r w:rsidRPr="00A82DA9">
                  <w:lastRenderedPageBreak/>
                  <w:t>Skole/fritidsinstitution, herunder ledels</w:t>
                </w:r>
                <w:r>
                  <w:t>e</w:t>
                </w:r>
              </w:p>
              <w:p w14:paraId="3C983F9C" w14:textId="77777777" w:rsidR="00BB11D2" w:rsidRDefault="00BB11D2" w:rsidP="003158E3">
                <w:pPr>
                  <w:pStyle w:val="Tabelnote"/>
                </w:pPr>
                <w:r w:rsidRPr="00A82DA9">
                  <w:t>Navne: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-1961107050"/>
                  <w:placeholder>
                    <w:docPart w:val="B127FA00B1A24FD09F4E0C31E44F729C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37CD18DE" w14:textId="77777777" w:rsidR="00BB11D2" w:rsidRPr="00730A88" w:rsidRDefault="00730A88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Navne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836913206"/>
                  <w:placeholder>
                    <w:docPart w:val="F2320B6FEE3D4CCAA8BF7581B040B903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523FC447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593090048"/>
                  <w:placeholder>
                    <w:docPart w:val="749CE7C8D01A429BAE23212AB7E26E15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7359CA81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876896680"/>
                  <w:placeholder>
                    <w:docPart w:val="9247353F952B4354AAB577415B27DA8A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56BABA96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646739719"/>
                  <w:placeholder>
                    <w:docPart w:val="92FF8266FD3D4AE7A7B1D875B76DCA44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5494F2EB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</w:tr>
          <w:tr w:rsidR="00BB11D2" w:rsidRPr="00541EA7" w14:paraId="794F3433" w14:textId="77777777" w:rsidTr="001802FC">
            <w:tc>
              <w:tcPr>
                <w:tcW w:w="3307" w:type="dxa"/>
                <w:vAlign w:val="top"/>
              </w:tcPr>
              <w:p w14:paraId="0D6AA43F" w14:textId="77777777" w:rsidR="00BB11D2" w:rsidRPr="00A82DA9" w:rsidRDefault="00BB11D2" w:rsidP="003158E3">
                <w:pPr>
                  <w:pStyle w:val="Tabelrkkeoverskrift"/>
                </w:pPr>
                <w:r w:rsidRPr="00A82DA9">
                  <w:t>PPR, herunder ledelse</w:t>
                </w:r>
              </w:p>
              <w:p w14:paraId="4F2BC566" w14:textId="77777777" w:rsidR="00BB11D2" w:rsidRDefault="00BB11D2" w:rsidP="003158E3">
                <w:pPr>
                  <w:pStyle w:val="Tabelnote"/>
                </w:pPr>
                <w:r w:rsidRPr="00A82DA9">
                  <w:t>Navne: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-499590086"/>
                  <w:placeholder>
                    <w:docPart w:val="1657CACBAFC84463810B98B199B277EB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5D40C2F4" w14:textId="77777777" w:rsidR="00BB11D2" w:rsidRPr="00730A88" w:rsidRDefault="00730A88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Navne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830273171"/>
                  <w:placeholder>
                    <w:docPart w:val="BF270D5CD7AA4E348F6B9516245E4876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1883EFDF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995711745"/>
                  <w:placeholder>
                    <w:docPart w:val="1CE96BE201CC4CEF86A8992891C2254E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189600B3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897009210"/>
                  <w:placeholder>
                    <w:docPart w:val="7C9C10FC9E594E8AB365450714C6049A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4DA59FD4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417633855"/>
                  <w:placeholder>
                    <w:docPart w:val="0C84C144F34545F99FD4743ABB0ECB0C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65F168D2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</w:tr>
          <w:tr w:rsidR="00BB11D2" w:rsidRPr="00541EA7" w14:paraId="68273009" w14:textId="77777777" w:rsidTr="001802FC">
            <w:tc>
              <w:tcPr>
                <w:tcW w:w="3307" w:type="dxa"/>
                <w:vAlign w:val="top"/>
              </w:tcPr>
              <w:p w14:paraId="6E9288A7" w14:textId="77777777" w:rsidR="00BB11D2" w:rsidRPr="00A82DA9" w:rsidRDefault="00BB11D2" w:rsidP="003158E3">
                <w:pPr>
                  <w:pStyle w:val="Tabelrkkeoverskrift"/>
                </w:pPr>
                <w:r w:rsidRPr="00A82DA9">
                  <w:t>Forvaltning/myndighed, herunder ledelse</w:t>
                </w:r>
              </w:p>
              <w:p w14:paraId="06915FE3" w14:textId="77777777" w:rsidR="00BB11D2" w:rsidRDefault="00BB11D2" w:rsidP="003158E3">
                <w:pPr>
                  <w:pStyle w:val="Tabelnote"/>
                </w:pPr>
                <w:r w:rsidRPr="00A82DA9">
                  <w:t>Navne: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1456224636"/>
                  <w:placeholder>
                    <w:docPart w:val="66B1FE448549460EA53E3C1D7D332722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12184CA0" w14:textId="77777777" w:rsidR="00BB11D2" w:rsidRPr="00730A88" w:rsidRDefault="00730A88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Navne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802677889"/>
                  <w:placeholder>
                    <w:docPart w:val="B1E18D0DCA1E471AB40A73EE5971305F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494062B4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050840319"/>
                  <w:placeholder>
                    <w:docPart w:val="69D7702E554C4CCEB9291EA3E86DB4BB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46175F4B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600214367"/>
                  <w:placeholder>
                    <w:docPart w:val="1B897E48B85A4ACA887BEFA86FA3617E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09AF9A2A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763696900"/>
                  <w:placeholder>
                    <w:docPart w:val="99457B2BFEA3449597B7972C75D73C84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30B9EF89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</w:tr>
          <w:tr w:rsidR="00BB11D2" w:rsidRPr="00541EA7" w14:paraId="632FB8DD" w14:textId="77777777" w:rsidTr="001802FC">
            <w:tc>
              <w:tcPr>
                <w:tcW w:w="3307" w:type="dxa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482305189"/>
                  <w:placeholder>
                    <w:docPart w:val="1F2E854D79B642EA80E40BB1F8FB31D6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426ABE3C" w14:textId="77777777" w:rsidR="00BB11D2" w:rsidRPr="00A82DA9" w:rsidRDefault="005727D6" w:rsidP="003158E3">
                    <w:pPr>
                      <w:pStyle w:val="Tabelrkkeoverskrift"/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Andre?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  <w:p w14:paraId="1410CC08" w14:textId="77777777" w:rsidR="00BB11D2" w:rsidRDefault="00BB11D2" w:rsidP="003158E3">
                <w:pPr>
                  <w:pStyle w:val="Tabelnote"/>
                </w:pPr>
                <w:r w:rsidRPr="00A82DA9">
                  <w:t>Navne: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1062595113"/>
                  <w:placeholder>
                    <w:docPart w:val="C256A1F4852D42289829543D1DD038A2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63700647" w14:textId="77777777" w:rsidR="00BB11D2" w:rsidRPr="00730A88" w:rsidRDefault="00730A88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Navne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2105379681"/>
                  <w:placeholder>
                    <w:docPart w:val="C2A1AAE2C2524CD9BE3C0CFD3F434C3F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5BADB48C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436684290"/>
                  <w:placeholder>
                    <w:docPart w:val="91710270513D49C8A3A93A16B2B73B4B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31F44823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02311532"/>
                  <w:placeholder>
                    <w:docPart w:val="6553E85B98F24301988063D23F9D56F5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03802210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301040154"/>
                  <w:placeholder>
                    <w:docPart w:val="D92E54C9EF924B3DB917CA9809D25301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65A76DE4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</w:tr>
          <w:tr w:rsidR="00BB11D2" w:rsidRPr="00541EA7" w14:paraId="0D320D95" w14:textId="77777777" w:rsidTr="001802FC">
            <w:tc>
              <w:tcPr>
                <w:tcW w:w="3307" w:type="dxa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648126426"/>
                  <w:placeholder>
                    <w:docPart w:val="FE78C33C3EC4410F8A15F51C7A254420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38D3EBD9" w14:textId="77777777" w:rsidR="00BB11D2" w:rsidRPr="00A82DA9" w:rsidRDefault="005727D6" w:rsidP="003158E3">
                    <w:pPr>
                      <w:pStyle w:val="Tabelrkkeoverskrift"/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Andre?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  <w:p w14:paraId="350BBD72" w14:textId="77777777" w:rsidR="00BB11D2" w:rsidRDefault="00BB11D2" w:rsidP="003158E3">
                <w:pPr>
                  <w:pStyle w:val="Tabelnote"/>
                </w:pPr>
                <w:r w:rsidRPr="00A82DA9">
                  <w:t>Navne: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1357538946"/>
                  <w:placeholder>
                    <w:docPart w:val="177E736E835B4FC89CAE02C505494B5D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1E6FA18C" w14:textId="77777777" w:rsidR="00BB11D2" w:rsidRPr="00730A88" w:rsidRDefault="00730A88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Navne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813261010"/>
                  <w:placeholder>
                    <w:docPart w:val="EBBB0D0FE826449DB1A023D77B88F35F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3B953740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545757748"/>
                  <w:placeholder>
                    <w:docPart w:val="C7440A6E4D27460FAC90DAE6390E51DC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66755F59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2114236822"/>
                  <w:placeholder>
                    <w:docPart w:val="1C8FBF61AF844AC2A61F7CE1C8B797F7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3FD7D603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842386517"/>
                  <w:placeholder>
                    <w:docPart w:val="A88647DAD0FA4E8FAD4CEB62BFA91CAC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563A1485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</w:tr>
          <w:tr w:rsidR="00BB11D2" w:rsidRPr="00541EA7" w14:paraId="559337D0" w14:textId="77777777" w:rsidTr="001802FC">
            <w:tc>
              <w:tcPr>
                <w:tcW w:w="3307" w:type="dxa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131398993"/>
                  <w:placeholder>
                    <w:docPart w:val="00994BBD74B3456D82BAB02CBDC57F07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543FC9BF" w14:textId="77777777" w:rsidR="00BB11D2" w:rsidRPr="00A82DA9" w:rsidRDefault="005727D6" w:rsidP="003158E3">
                    <w:pPr>
                      <w:pStyle w:val="Tabelrkkeoverskrift"/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Andre?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  <w:p w14:paraId="2E2B7C34" w14:textId="77777777" w:rsidR="00BB11D2" w:rsidRDefault="00BB11D2" w:rsidP="003158E3">
                <w:pPr>
                  <w:pStyle w:val="Tabelnote"/>
                </w:pPr>
                <w:r w:rsidRPr="00A82DA9">
                  <w:t>Navne: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844983329"/>
                  <w:placeholder>
                    <w:docPart w:val="0AB063880FA74A7FA18EF977B695737D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5548AC3C" w14:textId="77777777" w:rsidR="00BB11D2" w:rsidRPr="00730A88" w:rsidRDefault="00730A88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Navne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014578245"/>
                  <w:placeholder>
                    <w:docPart w:val="8936B9A1FD64415A923E34DEF29C6447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60044F5D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926382206"/>
                  <w:placeholder>
                    <w:docPart w:val="C710374F42C642A990589F495D8E4331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20658D43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2082439513"/>
                  <w:placeholder>
                    <w:docPart w:val="C84B9C6E1160463FB8C95E483A2EEC0E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72E8FB15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844468692"/>
                  <w:placeholder>
                    <w:docPart w:val="98D3838E4A8C4770AAC48C3103691DFC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6EF55A39" w14:textId="77777777" w:rsidR="00BB11D2" w:rsidRPr="00A82DA9" w:rsidRDefault="00BB11D2" w:rsidP="003158E3">
                    <w:pPr>
                      <w:pStyle w:val="Udfyldningstekst"/>
                    </w:pPr>
                    <w:r w:rsidRPr="00CB363D">
                      <w:rPr>
                        <w:rStyle w:val="Pladsholdertekst"/>
                      </w:rPr>
                      <w:t>[Tekst]</w:t>
                    </w:r>
                  </w:p>
                </w:sdtContent>
              </w:sdt>
            </w:tc>
          </w:tr>
          <w:tr w:rsidR="00073A78" w:rsidRPr="00541EA7" w14:paraId="040A2D67" w14:textId="77777777" w:rsidTr="001802FC">
            <w:tc>
              <w:tcPr>
                <w:tcW w:w="3307" w:type="dxa"/>
                <w:vAlign w:val="top"/>
              </w:tcPr>
              <w:p w14:paraId="0BD11130" w14:textId="77777777" w:rsidR="00073A78" w:rsidRPr="00A82DA9" w:rsidRDefault="00073A78" w:rsidP="003158E3">
                <w:pPr>
                  <w:pStyle w:val="Tabelrkkeoverskrift"/>
                </w:pPr>
                <w:r w:rsidRPr="00A82DA9">
                  <w:t>Evaluering af aftaler skal ske, hvornår?</w:t>
                </w:r>
              </w:p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p w14:paraId="6E8D241E" w14:textId="77777777" w:rsidR="00073A78" w:rsidRPr="00A82DA9" w:rsidRDefault="00073A78" w:rsidP="003158E3">
                <w:pPr>
                  <w:pStyle w:val="Tabelnote"/>
                </w:pPr>
                <w:r w:rsidRPr="00A82DA9">
                  <w:t>På 1. arbejdsmøde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399102452"/>
                  <w:placeholder>
                    <w:docPart w:val="8CE57946909443CEA4974623905AD1CA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37AF9041" w14:textId="77777777" w:rsidR="00073A78" w:rsidRPr="00730A88" w:rsidRDefault="00730A88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Dato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p w14:paraId="653DE31B" w14:textId="77777777" w:rsidR="00073A78" w:rsidRPr="00A82DA9" w:rsidRDefault="00073A78" w:rsidP="003158E3">
                <w:pPr>
                  <w:pStyle w:val="Tabelnote"/>
                </w:pPr>
                <w:r w:rsidRPr="00A82DA9">
                  <w:t>På 2. arbejdsmøde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745614003"/>
                  <w:placeholder>
                    <w:docPart w:val="DD1C31F0EE914347B62FAB8BD9C6D9CD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123E6651" w14:textId="77777777" w:rsidR="00073A78" w:rsidRPr="00730A88" w:rsidRDefault="00730A88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Dato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p w14:paraId="7EE7ED4A" w14:textId="77777777" w:rsidR="00073A78" w:rsidRPr="00A82DA9" w:rsidRDefault="00073A78" w:rsidP="003158E3">
                <w:pPr>
                  <w:pStyle w:val="Tabelnote"/>
                </w:pPr>
                <w:r w:rsidRPr="00A82DA9">
                  <w:t>På det afsluttende møde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1171996770"/>
                  <w:placeholder>
                    <w:docPart w:val="01C93E5BF7194AB19126B350333BE2C9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2287351C" w14:textId="77777777" w:rsidR="00073A78" w:rsidRPr="00730A88" w:rsidRDefault="00730A88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Dato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  <w:tc>
              <w:tcPr>
                <w:tcW w:w="2802" w:type="dxa"/>
                <w:shd w:val="clear" w:color="auto" w:fill="FFFFFF" w:themeFill="background1"/>
                <w:vAlign w:val="top"/>
              </w:tcPr>
              <w:p w14:paraId="380D2526" w14:textId="77777777" w:rsidR="00073A78" w:rsidRPr="00A82DA9" w:rsidRDefault="00073A78" w:rsidP="003158E3">
                <w:pPr>
                  <w:pStyle w:val="Tabelnote"/>
                </w:pPr>
                <w:r w:rsidRPr="00A82DA9">
                  <w:t>Efter rådgivningsforløb</w:t>
                </w:r>
              </w:p>
              <w:sdt>
                <w:sdtPr>
                  <w:rPr>
                    <w:rStyle w:val="Svagfremhvning"/>
                    <w:rFonts w:ascii="Arial" w:hAnsi="Arial"/>
                  </w:rPr>
                  <w:id w:val="-1234320030"/>
                  <w:placeholder>
                    <w:docPart w:val="50E2BA1AF65A445DAF8CF7D6A0857E4F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6B570290" w14:textId="77777777" w:rsidR="00073A78" w:rsidRPr="00730A88" w:rsidRDefault="00730A88" w:rsidP="003158E3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BB3EB2">
                      <w:rPr>
                        <w:rStyle w:val="Pladsholdertekst"/>
                      </w:rPr>
                      <w:t>[</w:t>
                    </w:r>
                    <w:r>
                      <w:rPr>
                        <w:rStyle w:val="Pladsholdertekst"/>
                      </w:rPr>
                      <w:t>Dato</w:t>
                    </w:r>
                    <w:r w:rsidRPr="00BB3EB2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</w:tbl>
        <w:p w14:paraId="157C68DD" w14:textId="77777777" w:rsidR="005D2AAE" w:rsidRPr="00541EA7" w:rsidRDefault="006F2A9A">
          <w:pPr>
            <w:rPr>
              <w:rFonts w:cs="Arial"/>
            </w:rPr>
            <w:sectPr w:rsidR="005D2AAE" w:rsidRPr="00541EA7" w:rsidSect="00037B17">
              <w:headerReference w:type="default" r:id="rId12"/>
              <w:footerReference w:type="default" r:id="rId13"/>
              <w:pgSz w:w="16840" w:h="11907" w:orient="landscape" w:code="9"/>
              <w:pgMar w:top="1418" w:right="1134" w:bottom="1418" w:left="1134" w:header="454" w:footer="454" w:gutter="0"/>
              <w:cols w:space="708"/>
              <w:docGrid w:linePitch="360"/>
            </w:sectPr>
          </w:pPr>
        </w:p>
      </w:sdtContent>
    </w:sdt>
    <w:bookmarkStart w:id="16" w:name="_Toc88560670" w:displacedByCustomXml="next"/>
    <w:bookmarkStart w:id="17" w:name="_Toc88555703" w:displacedByCustomXml="next"/>
    <w:sdt>
      <w:sdtPr>
        <w:rPr>
          <w:rFonts w:cstheme="minorBidi"/>
          <w:b w:val="0"/>
          <w:bCs w:val="0"/>
          <w:color w:val="auto"/>
          <w:position w:val="0"/>
          <w:sz w:val="20"/>
          <w:szCs w:val="22"/>
        </w:rPr>
        <w:id w:val="-1640185441"/>
        <w:lock w:val="sdtContentLocked"/>
        <w:placeholder>
          <w:docPart w:val="72CB5AAB0C2E4B05B0EDE207D992B542"/>
        </w:placeholder>
        <w:group/>
      </w:sdtPr>
      <w:sdtEndPr/>
      <w:sdtContent>
        <w:p w14:paraId="60CFB2B6" w14:textId="77777777" w:rsidR="00F1020B" w:rsidRPr="00541EA7" w:rsidRDefault="00F1020B" w:rsidP="004332AB">
          <w:pPr>
            <w:pStyle w:val="Overskrift1"/>
            <w:rPr>
              <w:color w:val="740000" w:themeColor="accent1" w:themeShade="BF"/>
              <w:sz w:val="28"/>
              <w:szCs w:val="28"/>
              <w:u w:val="single"/>
            </w:rPr>
          </w:pPr>
          <w:r>
            <w:t>Opsamlingsnotat</w:t>
          </w:r>
          <w:r w:rsidRPr="00541EA7">
            <w:t xml:space="preserve"> for </w:t>
          </w:r>
          <w:r>
            <w:t>Afklarende møde</w:t>
          </w:r>
          <w:bookmarkEnd w:id="17"/>
          <w:bookmarkEnd w:id="16"/>
        </w:p>
        <w:tbl>
          <w:tblPr>
            <w:tblStyle w:val="final"/>
            <w:tblW w:w="9639" w:type="dxa"/>
            <w:tbl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  <w:insideH w:val="single" w:sz="4" w:space="0" w:color="C00000"/>
              <w:insideV w:val="single" w:sz="4" w:space="0" w:color="C00000"/>
            </w:tblBorders>
            <w:tblLayout w:type="fixed"/>
            <w:tblCellMar>
              <w:top w:w="85" w:type="dxa"/>
              <w:left w:w="85" w:type="dxa"/>
              <w:bottom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2124"/>
            <w:gridCol w:w="7515"/>
          </w:tblGrid>
          <w:tr w:rsidR="00F1020B" w:rsidRPr="00A82DA9" w14:paraId="1458E7EF" w14:textId="77777777" w:rsidTr="001802FC">
            <w:tc>
              <w:tcPr>
                <w:tcW w:w="2122" w:type="dxa"/>
                <w:vAlign w:val="top"/>
              </w:tcPr>
              <w:p w14:paraId="1B07D473" w14:textId="77777777" w:rsidR="00F1020B" w:rsidRPr="00A82DA9" w:rsidRDefault="00F1020B" w:rsidP="00037B17">
                <w:pPr>
                  <w:pStyle w:val="Tabelrkkeoverskrift"/>
                </w:pPr>
                <w:r w:rsidRPr="00A82DA9">
                  <w:t>Dato og sted: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405066686"/>
                  <w:placeholder>
                    <w:docPart w:val="5CF6B9515BC14B24A034C8D0B4AE99DF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166DFB93" w14:textId="77777777" w:rsidR="00037B17" w:rsidRPr="002E3D15" w:rsidRDefault="002E3D15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="005727D6" w:rsidRPr="00A82DA9">
                      <w:t>Hvornår og hvor?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F1020B" w:rsidRPr="00A82DA9" w14:paraId="2D546FB9" w14:textId="77777777" w:rsidTr="001802FC">
            <w:tc>
              <w:tcPr>
                <w:tcW w:w="2122" w:type="dxa"/>
                <w:vAlign w:val="top"/>
              </w:tcPr>
              <w:p w14:paraId="31C671C6" w14:textId="77777777" w:rsidR="00F1020B" w:rsidRPr="00A82DA9" w:rsidRDefault="00F1020B" w:rsidP="00037B17">
                <w:pPr>
                  <w:pStyle w:val="Tabelrkkeoverskrift"/>
                </w:pPr>
                <w:r w:rsidRPr="00A82DA9">
                  <w:t>Mødedeltagere: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640455580"/>
                  <w:placeholder>
                    <w:docPart w:val="24BA7D1F409E49C182D1026A450B30DA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25078A61" w14:textId="77777777" w:rsidR="00037B17" w:rsidRPr="002E3D15" w:rsidRDefault="002E3D15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="005727D6" w:rsidRPr="00A82DA9">
                      <w:t>Hvem deltog? Evt. afbud fra hvem?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F1020B" w:rsidRPr="00A82DA9" w14:paraId="34522B34" w14:textId="77777777" w:rsidTr="001802FC">
            <w:tc>
              <w:tcPr>
                <w:tcW w:w="2122" w:type="dxa"/>
                <w:vAlign w:val="top"/>
              </w:tcPr>
              <w:p w14:paraId="1B4EE6CC" w14:textId="77777777" w:rsidR="00F1020B" w:rsidRPr="00A82DA9" w:rsidRDefault="00F1020B" w:rsidP="00037B17">
                <w:pPr>
                  <w:pStyle w:val="Tabelrkkeoverskrift"/>
                </w:pPr>
                <w:r w:rsidRPr="00A82DA9">
                  <w:t>Dagsorden: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659961620"/>
                  <w:placeholder>
                    <w:docPart w:val="F4EA8DAD8E5347F6836F6BA8B7F0E40B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3CF8EABD" w14:textId="77777777" w:rsidR="00037B17" w:rsidRPr="002E3D15" w:rsidRDefault="002E3D15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="005727D6" w:rsidRPr="00A82DA9">
                      <w:t>Indsæt dagsorden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F1020B" w:rsidRPr="00A82DA9" w14:paraId="527E5B2D" w14:textId="77777777" w:rsidTr="001802FC">
            <w:tc>
              <w:tcPr>
                <w:tcW w:w="2122" w:type="dxa"/>
                <w:vAlign w:val="top"/>
              </w:tcPr>
              <w:p w14:paraId="4F503BDD" w14:textId="77777777" w:rsidR="00F1020B" w:rsidRPr="00A82DA9" w:rsidRDefault="00F1020B" w:rsidP="00037B17">
                <w:pPr>
                  <w:pStyle w:val="Tabelrkkeoverskrift"/>
                </w:pPr>
                <w:r w:rsidRPr="00A82DA9">
                  <w:t xml:space="preserve">Opsamling: 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384647255"/>
                  <w:placeholder>
                    <w:docPart w:val="7FD3E0889D014537AE57C7F3A589BAF0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54155C2F" w14:textId="77777777" w:rsidR="00F1020B" w:rsidRPr="002E3D15" w:rsidRDefault="002E3D15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="005727D6" w:rsidRPr="00A82DA9">
                      <w:t>Indsæt opsamlingsnotat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</w:tbl>
        <w:p w14:paraId="547CC0F6" w14:textId="77777777" w:rsidR="00A701DD" w:rsidRPr="00541EA7" w:rsidRDefault="00380876" w:rsidP="004332AB">
          <w:pPr>
            <w:pStyle w:val="Overskrift1"/>
            <w:rPr>
              <w:color w:val="740000" w:themeColor="accent1" w:themeShade="BF"/>
              <w:sz w:val="28"/>
              <w:szCs w:val="28"/>
              <w:u w:val="single"/>
            </w:rPr>
          </w:pPr>
          <w:bookmarkStart w:id="18" w:name="_Toc88555704"/>
          <w:bookmarkStart w:id="19" w:name="_Toc88560671"/>
          <w:r>
            <w:t>Opsamlingsnotat</w:t>
          </w:r>
          <w:r w:rsidR="00A701DD" w:rsidRPr="00541EA7">
            <w:t xml:space="preserve"> for </w:t>
          </w:r>
          <w:r>
            <w:t>1</w:t>
          </w:r>
          <w:r w:rsidR="00A701DD" w:rsidRPr="00541EA7">
            <w:t xml:space="preserve">. </w:t>
          </w:r>
          <w:r w:rsidR="00F1020B">
            <w:t>A</w:t>
          </w:r>
          <w:r w:rsidR="00A701DD" w:rsidRPr="00541EA7">
            <w:t>rbejdsmøde</w:t>
          </w:r>
          <w:bookmarkEnd w:id="18"/>
          <w:bookmarkEnd w:id="19"/>
        </w:p>
        <w:tbl>
          <w:tblPr>
            <w:tblStyle w:val="final"/>
            <w:tblW w:w="9639" w:type="dxa"/>
            <w:tbl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  <w:insideH w:val="single" w:sz="4" w:space="0" w:color="C00000"/>
              <w:insideV w:val="single" w:sz="4" w:space="0" w:color="C00000"/>
            </w:tblBorders>
            <w:tblLayout w:type="fixed"/>
            <w:tblCellMar>
              <w:top w:w="85" w:type="dxa"/>
              <w:left w:w="85" w:type="dxa"/>
              <w:bottom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2124"/>
            <w:gridCol w:w="7515"/>
          </w:tblGrid>
          <w:tr w:rsidR="003A2734" w:rsidRPr="00A82DA9" w14:paraId="5A55C54A" w14:textId="77777777" w:rsidTr="001802FC">
            <w:tc>
              <w:tcPr>
                <w:tcW w:w="2122" w:type="dxa"/>
                <w:vAlign w:val="top"/>
              </w:tcPr>
              <w:p w14:paraId="5103819F" w14:textId="77777777" w:rsidR="003A2734" w:rsidRPr="00A82DA9" w:rsidRDefault="00380876" w:rsidP="00037B17">
                <w:pPr>
                  <w:pStyle w:val="Tabelrkkeoverskrift"/>
                </w:pPr>
                <w:r w:rsidRPr="00A82DA9">
                  <w:t>Dato</w:t>
                </w:r>
                <w:r w:rsidR="003A2734" w:rsidRPr="00A82DA9">
                  <w:t xml:space="preserve"> og sted: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2031746253"/>
                  <w:placeholder>
                    <w:docPart w:val="C454E6F8293B4C03AA152ADA56E11ACE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0E908BF4" w14:textId="77777777" w:rsidR="00037B17" w:rsidRPr="002E3D15" w:rsidRDefault="005727D6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Pr="00A82DA9">
                      <w:t>Hvornår og hvor?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3A2734" w:rsidRPr="00A82DA9" w14:paraId="33A89111" w14:textId="77777777" w:rsidTr="001802FC">
            <w:tc>
              <w:tcPr>
                <w:tcW w:w="2122" w:type="dxa"/>
                <w:vAlign w:val="top"/>
              </w:tcPr>
              <w:p w14:paraId="277E83D2" w14:textId="77777777" w:rsidR="003A2734" w:rsidRPr="00A82DA9" w:rsidRDefault="003A2734" w:rsidP="00037B17">
                <w:pPr>
                  <w:pStyle w:val="Tabelrkkeoverskrift"/>
                </w:pPr>
                <w:r w:rsidRPr="00A82DA9">
                  <w:t>Mødedeltagere: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290899377"/>
                  <w:placeholder>
                    <w:docPart w:val="C6A36120F91E44C4A4ABF32F63BBECCC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3B93E442" w14:textId="77777777" w:rsidR="00037B17" w:rsidRPr="002E3D15" w:rsidRDefault="005727D6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Pr="00A82DA9">
                      <w:t>Hvem deltog? Evt. afbud fra hvem?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3A2734" w:rsidRPr="00A82DA9" w14:paraId="64AB3AA7" w14:textId="77777777" w:rsidTr="001802FC">
            <w:tc>
              <w:tcPr>
                <w:tcW w:w="2122" w:type="dxa"/>
                <w:vAlign w:val="top"/>
              </w:tcPr>
              <w:p w14:paraId="64D211E4" w14:textId="77777777" w:rsidR="003A2734" w:rsidRPr="00A82DA9" w:rsidRDefault="00380876" w:rsidP="00037B17">
                <w:pPr>
                  <w:pStyle w:val="Tabelrkkeoverskrift"/>
                </w:pPr>
                <w:r w:rsidRPr="00A82DA9">
                  <w:t>Dagsorden: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669947728"/>
                  <w:placeholder>
                    <w:docPart w:val="C1DB56398BD5492C8D9603D6B5937EF1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6A053410" w14:textId="77777777" w:rsidR="00037B17" w:rsidRPr="002E3D15" w:rsidRDefault="005727D6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Pr="00A82DA9">
                      <w:t>Indsæt dagsorden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3A2734" w:rsidRPr="00A82DA9" w14:paraId="2C88941D" w14:textId="77777777" w:rsidTr="001802FC">
            <w:tc>
              <w:tcPr>
                <w:tcW w:w="2122" w:type="dxa"/>
                <w:vAlign w:val="top"/>
              </w:tcPr>
              <w:p w14:paraId="17F607A4" w14:textId="77777777" w:rsidR="003A2734" w:rsidRPr="00A82DA9" w:rsidRDefault="00380876" w:rsidP="00037B17">
                <w:pPr>
                  <w:pStyle w:val="Tabelrkkeoverskrift"/>
                </w:pPr>
                <w:r w:rsidRPr="00A82DA9">
                  <w:t xml:space="preserve">Opsamling: 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086919063"/>
                  <w:placeholder>
                    <w:docPart w:val="DFBF6506788B4847A9E54C148120096A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548FD26D" w14:textId="77777777" w:rsidR="00380876" w:rsidRPr="002E3D15" w:rsidRDefault="002E3D15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="005727D6">
                      <w:rPr>
                        <w:rStyle w:val="Pladsholdertekst"/>
                      </w:rPr>
                      <w:t>Skriv opsamling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</w:tbl>
        <w:p w14:paraId="0EA6E153" w14:textId="77777777" w:rsidR="00380876" w:rsidRPr="00541EA7" w:rsidRDefault="00380876" w:rsidP="00037B17">
          <w:pPr>
            <w:pStyle w:val="Overskrift1"/>
            <w:rPr>
              <w:color w:val="740000" w:themeColor="accent1" w:themeShade="BF"/>
              <w:sz w:val="28"/>
              <w:szCs w:val="28"/>
              <w:u w:val="single"/>
            </w:rPr>
          </w:pPr>
          <w:bookmarkStart w:id="20" w:name="_Toc88555705"/>
          <w:bookmarkStart w:id="21" w:name="_Toc88560672"/>
          <w:r>
            <w:t>Opsamlingsnotat</w:t>
          </w:r>
          <w:r w:rsidRPr="00541EA7">
            <w:t xml:space="preserve"> for </w:t>
          </w:r>
          <w:r>
            <w:t>2</w:t>
          </w:r>
          <w:r w:rsidRPr="00541EA7">
            <w:t xml:space="preserve">. </w:t>
          </w:r>
          <w:r w:rsidR="00F1020B">
            <w:t>A</w:t>
          </w:r>
          <w:r w:rsidRPr="00541EA7">
            <w:t>rbejdsmøde</w:t>
          </w:r>
          <w:bookmarkEnd w:id="20"/>
          <w:bookmarkEnd w:id="21"/>
        </w:p>
        <w:tbl>
          <w:tblPr>
            <w:tblStyle w:val="final"/>
            <w:tblW w:w="9639" w:type="dxa"/>
            <w:tbl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  <w:insideH w:val="single" w:sz="4" w:space="0" w:color="C00000"/>
              <w:insideV w:val="single" w:sz="4" w:space="0" w:color="C00000"/>
            </w:tblBorders>
            <w:tblLayout w:type="fixed"/>
            <w:tblCellMar>
              <w:top w:w="85" w:type="dxa"/>
              <w:left w:w="85" w:type="dxa"/>
              <w:bottom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2124"/>
            <w:gridCol w:w="7515"/>
          </w:tblGrid>
          <w:tr w:rsidR="00380876" w:rsidRPr="00A82DA9" w14:paraId="02470280" w14:textId="77777777" w:rsidTr="001802FC">
            <w:tc>
              <w:tcPr>
                <w:tcW w:w="2122" w:type="dxa"/>
                <w:vAlign w:val="top"/>
              </w:tcPr>
              <w:p w14:paraId="331ED6E3" w14:textId="77777777" w:rsidR="00380876" w:rsidRPr="00A82DA9" w:rsidRDefault="00380876" w:rsidP="00037B17">
                <w:pPr>
                  <w:pStyle w:val="Tabelrkkeoverskrift"/>
                </w:pPr>
                <w:r w:rsidRPr="00A82DA9">
                  <w:t>Dato og sted: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82558847"/>
                  <w:placeholder>
                    <w:docPart w:val="93E8BC5E0C014B68A198DC9EF5B00A05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4126A2F9" w14:textId="77777777" w:rsidR="00037B17" w:rsidRPr="009C121F" w:rsidRDefault="005727D6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Pr="00A82DA9">
                      <w:t>Hvornår og hvor?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380876" w:rsidRPr="00A82DA9" w14:paraId="28684339" w14:textId="77777777" w:rsidTr="001802FC">
            <w:tc>
              <w:tcPr>
                <w:tcW w:w="2122" w:type="dxa"/>
                <w:vAlign w:val="top"/>
              </w:tcPr>
              <w:p w14:paraId="7937AC62" w14:textId="77777777" w:rsidR="00380876" w:rsidRPr="00A82DA9" w:rsidRDefault="00380876" w:rsidP="00037B17">
                <w:pPr>
                  <w:pStyle w:val="Tabelrkkeoverskrift"/>
                </w:pPr>
                <w:r w:rsidRPr="00A82DA9">
                  <w:t>Mødedeltagere: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359169099"/>
                  <w:placeholder>
                    <w:docPart w:val="367C56F7A66F4F119D17FC5482D8786B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67DD1B2C" w14:textId="77777777" w:rsidR="00037B17" w:rsidRPr="009C121F" w:rsidRDefault="005727D6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Pr="00A82DA9">
                      <w:t>Hvem deltog? Evt. afbud fra hvem?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380876" w:rsidRPr="00A82DA9" w14:paraId="4E4E5E36" w14:textId="77777777" w:rsidTr="001802FC">
            <w:tc>
              <w:tcPr>
                <w:tcW w:w="2122" w:type="dxa"/>
                <w:vAlign w:val="top"/>
              </w:tcPr>
              <w:p w14:paraId="42E7AC30" w14:textId="77777777" w:rsidR="00380876" w:rsidRPr="00A82DA9" w:rsidRDefault="00380876" w:rsidP="00037B17">
                <w:pPr>
                  <w:pStyle w:val="Tabelrkkeoverskrift"/>
                </w:pPr>
                <w:r w:rsidRPr="00A82DA9">
                  <w:t>Dagsorden: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165078332"/>
                  <w:placeholder>
                    <w:docPart w:val="2D14E07310EE49FE8A6CF45351B657CF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4CC5760B" w14:textId="77777777" w:rsidR="00037B17" w:rsidRPr="009C121F" w:rsidRDefault="005727D6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Pr="00A82DA9">
                      <w:t>Indsæt dagsorden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BD7C5A" w:rsidRPr="00A82DA9" w14:paraId="06E3D1CC" w14:textId="77777777" w:rsidTr="001802FC">
            <w:tc>
              <w:tcPr>
                <w:tcW w:w="2122" w:type="dxa"/>
                <w:vAlign w:val="top"/>
              </w:tcPr>
              <w:p w14:paraId="2F810BC5" w14:textId="77777777" w:rsidR="00BD7C5A" w:rsidRPr="00A82DA9" w:rsidRDefault="00BD7C5A" w:rsidP="00037B17">
                <w:pPr>
                  <w:pStyle w:val="Tabelrkkeoverskrift"/>
                </w:pPr>
                <w:r w:rsidRPr="00A82DA9">
                  <w:t xml:space="preserve">Opsamling: 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1321496252"/>
                  <w:placeholder>
                    <w:docPart w:val="C21B35485A9B4A64B9F00073D4A88D4F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04AD495B" w14:textId="77777777" w:rsidR="00BD7C5A" w:rsidRPr="009C121F" w:rsidRDefault="009C121F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="005727D6">
                      <w:rPr>
                        <w:rStyle w:val="Pladsholdertekst"/>
                      </w:rPr>
                      <w:t>Skriv opsamling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</w:tbl>
        <w:p w14:paraId="6CF43940" w14:textId="77777777" w:rsidR="00380876" w:rsidRPr="00541EA7" w:rsidRDefault="00380876" w:rsidP="004332AB">
          <w:pPr>
            <w:pStyle w:val="Overskrift1"/>
            <w:rPr>
              <w:color w:val="740000" w:themeColor="accent1" w:themeShade="BF"/>
              <w:sz w:val="28"/>
              <w:szCs w:val="28"/>
              <w:u w:val="single"/>
            </w:rPr>
          </w:pPr>
          <w:bookmarkStart w:id="22" w:name="_Toc88555706"/>
          <w:bookmarkStart w:id="23" w:name="_Toc88560673"/>
          <w:r>
            <w:t>Opsamlingsnotat</w:t>
          </w:r>
          <w:r w:rsidRPr="00541EA7">
            <w:t xml:space="preserve"> </w:t>
          </w:r>
          <w:r>
            <w:t xml:space="preserve">for </w:t>
          </w:r>
          <w:r w:rsidR="00F1020B">
            <w:t>A</w:t>
          </w:r>
          <w:r>
            <w:t>fsluttende møde</w:t>
          </w:r>
          <w:bookmarkEnd w:id="22"/>
          <w:bookmarkEnd w:id="23"/>
        </w:p>
        <w:tbl>
          <w:tblPr>
            <w:tblStyle w:val="final"/>
            <w:tblW w:w="0" w:type="auto"/>
            <w:tbl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  <w:insideH w:val="single" w:sz="4" w:space="0" w:color="C00000"/>
              <w:insideV w:val="single" w:sz="4" w:space="0" w:color="C00000"/>
            </w:tblBorders>
            <w:tblLayout w:type="fixed"/>
            <w:tblCellMar>
              <w:top w:w="85" w:type="dxa"/>
              <w:left w:w="85" w:type="dxa"/>
              <w:bottom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7506"/>
          </w:tblGrid>
          <w:tr w:rsidR="00380876" w:rsidRPr="00A82DA9" w14:paraId="1DA42A86" w14:textId="77777777" w:rsidTr="00037B17">
            <w:trPr>
              <w:trHeight w:val="425"/>
            </w:trPr>
            <w:tc>
              <w:tcPr>
                <w:tcW w:w="2122" w:type="dxa"/>
                <w:vAlign w:val="top"/>
              </w:tcPr>
              <w:p w14:paraId="70454AA7" w14:textId="77777777" w:rsidR="00380876" w:rsidRPr="00A82DA9" w:rsidRDefault="00380876" w:rsidP="00037B17">
                <w:pPr>
                  <w:pStyle w:val="Tabelrkkeoverskrift"/>
                </w:pPr>
                <w:r w:rsidRPr="00A82DA9">
                  <w:t>Dato og sted: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479961992"/>
                  <w:placeholder>
                    <w:docPart w:val="455673EB84D24A77BD1D6ACD9BDFEC67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2D4DD2FE" w14:textId="77777777" w:rsidR="00037B17" w:rsidRPr="00CB1697" w:rsidRDefault="005727D6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Pr="00A82DA9">
                      <w:t>Hvornår og hvor?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380876" w:rsidRPr="00A82DA9" w14:paraId="5CD7CE36" w14:textId="77777777" w:rsidTr="00037B17">
            <w:trPr>
              <w:trHeight w:val="425"/>
            </w:trPr>
            <w:tc>
              <w:tcPr>
                <w:tcW w:w="2122" w:type="dxa"/>
                <w:vAlign w:val="top"/>
              </w:tcPr>
              <w:p w14:paraId="3E001EC3" w14:textId="77777777" w:rsidR="00380876" w:rsidRPr="00A82DA9" w:rsidRDefault="00380876" w:rsidP="00037B17">
                <w:pPr>
                  <w:pStyle w:val="Tabelrkkeoverskrift"/>
                </w:pPr>
                <w:r w:rsidRPr="00A82DA9">
                  <w:t>Mødedeltagere: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-433989326"/>
                  <w:placeholder>
                    <w:docPart w:val="E435C86A5DE34624B31B5856836EC5F7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25A8EEA4" w14:textId="77777777" w:rsidR="00037B17" w:rsidRPr="00CB1697" w:rsidRDefault="005727D6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Pr="00A82DA9">
                      <w:t>Hvem deltog? Evt. afbud fra hvem?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380876" w:rsidRPr="00A82DA9" w14:paraId="1FE49B4F" w14:textId="77777777" w:rsidTr="00037B17">
            <w:trPr>
              <w:trHeight w:val="425"/>
            </w:trPr>
            <w:tc>
              <w:tcPr>
                <w:tcW w:w="2122" w:type="dxa"/>
                <w:vAlign w:val="top"/>
              </w:tcPr>
              <w:p w14:paraId="5E0ED624" w14:textId="77777777" w:rsidR="00380876" w:rsidRPr="00A82DA9" w:rsidRDefault="00380876" w:rsidP="00037B17">
                <w:pPr>
                  <w:pStyle w:val="Tabelrkkeoverskrift"/>
                </w:pPr>
                <w:r w:rsidRPr="00A82DA9">
                  <w:t>Dagsorden: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989439061"/>
                  <w:placeholder>
                    <w:docPart w:val="249BD362C79646E3877F1108BC3DD9AF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7A3A0BD3" w14:textId="77777777" w:rsidR="00037B17" w:rsidRPr="00CB1697" w:rsidRDefault="005727D6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Pr="00A82DA9">
                      <w:t>Indsæt dagsorden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  <w:tr w:rsidR="00BD7C5A" w:rsidRPr="00A82DA9" w14:paraId="6E9C2BDF" w14:textId="77777777" w:rsidTr="00037B17">
            <w:trPr>
              <w:trHeight w:val="425"/>
            </w:trPr>
            <w:tc>
              <w:tcPr>
                <w:tcW w:w="2122" w:type="dxa"/>
                <w:vAlign w:val="top"/>
              </w:tcPr>
              <w:p w14:paraId="2026F0B4" w14:textId="77777777" w:rsidR="00BD7C5A" w:rsidRPr="00A82DA9" w:rsidRDefault="00BD7C5A" w:rsidP="00037B17">
                <w:pPr>
                  <w:pStyle w:val="Tabelrkkeoverskrift"/>
                </w:pPr>
                <w:r w:rsidRPr="00A82DA9">
                  <w:t xml:space="preserve">Opsamling: </w:t>
                </w:r>
              </w:p>
            </w:tc>
            <w:tc>
              <w:tcPr>
                <w:tcW w:w="7506" w:type="dxa"/>
                <w:shd w:val="clear" w:color="auto" w:fill="FFFFFF" w:themeFill="background1"/>
                <w:vAlign w:val="top"/>
              </w:tcPr>
              <w:sdt>
                <w:sdtPr>
                  <w:rPr>
                    <w:rStyle w:val="Svagfremhvning"/>
                    <w:rFonts w:ascii="Arial" w:hAnsi="Arial"/>
                  </w:rPr>
                  <w:id w:val="1400089150"/>
                  <w:placeholder>
                    <w:docPart w:val="066E627DE8F240A1B39375F8516EC484"/>
                  </w:placeholder>
                  <w:showingPlcHdr/>
                  <w:text w:multiLine="1"/>
                </w:sdtPr>
                <w:sdtEndPr>
                  <w:rPr>
                    <w:rStyle w:val="Svagfremhvning"/>
                  </w:rPr>
                </w:sdtEndPr>
                <w:sdtContent>
                  <w:p w14:paraId="10ECFC6A" w14:textId="77777777" w:rsidR="00BD7C5A" w:rsidRPr="00CB1697" w:rsidRDefault="005727D6" w:rsidP="00037B17">
                    <w:pPr>
                      <w:pStyle w:val="Udfyldningstekst"/>
                      <w:rPr>
                        <w:rFonts w:cstheme="minorBidi"/>
                        <w:color w:val="auto"/>
                        <w:szCs w:val="22"/>
                      </w:rPr>
                    </w:pPr>
                    <w:r w:rsidRPr="00CB363D">
                      <w:rPr>
                        <w:rStyle w:val="Pladsholdertekst"/>
                      </w:rPr>
                      <w:t>[</w:t>
                    </w:r>
                    <w:r w:rsidRPr="00A82DA9">
                      <w:t>Indsæt opsamlingsnotat</w:t>
                    </w:r>
                    <w:r w:rsidRPr="00CB363D">
                      <w:rPr>
                        <w:rStyle w:val="Pladsholdertekst"/>
                      </w:rPr>
                      <w:t>]</w:t>
                    </w:r>
                  </w:p>
                </w:sdtContent>
              </w:sdt>
            </w:tc>
          </w:tr>
        </w:tbl>
        <w:p w14:paraId="784C0125" w14:textId="77777777" w:rsidR="00E362BB" w:rsidRDefault="00E362BB" w:rsidP="003A2734">
          <w:pPr>
            <w:rPr>
              <w:rFonts w:cs="Arial"/>
              <w:szCs w:val="20"/>
            </w:rPr>
            <w:sectPr w:rsidR="00E362BB" w:rsidSect="00037B17">
              <w:footerReference w:type="default" r:id="rId14"/>
              <w:pgSz w:w="11907" w:h="16840" w:code="9"/>
              <w:pgMar w:top="1418" w:right="1134" w:bottom="1418" w:left="1134" w:header="454" w:footer="454" w:gutter="0"/>
              <w:cols w:space="708"/>
              <w:docGrid w:linePitch="360"/>
            </w:sectPr>
          </w:pPr>
        </w:p>
        <w:p w14:paraId="16D4E174" w14:textId="77777777" w:rsidR="004332AB" w:rsidRPr="00152B09" w:rsidRDefault="004332AB" w:rsidP="004332AB">
          <w:pPr>
            <w:pStyle w:val="Overskrift"/>
            <w:rPr>
              <w:i/>
              <w:iCs/>
              <w:sz w:val="18"/>
              <w:szCs w:val="18"/>
            </w:rPr>
          </w:pPr>
          <w:r w:rsidRPr="00152B09">
            <w:lastRenderedPageBreak/>
            <w:t>Hvorfor denne Rådgivningslog?</w:t>
          </w:r>
        </w:p>
        <w:p w14:paraId="7FD9E01A" w14:textId="77777777" w:rsidR="004332AB" w:rsidRPr="00152B09" w:rsidRDefault="004332AB" w:rsidP="00037B17">
          <w:pPr>
            <w:ind w:right="1559"/>
            <w:rPr>
              <w:i/>
              <w:iCs/>
            </w:rPr>
          </w:pPr>
          <w:r w:rsidRPr="00152B09">
            <w:t xml:space="preserve">I 2016 gennemførte Socialstyrelsen og VISO en kortlægning, Børn og unge med autisme og skolevægring. </w:t>
          </w:r>
        </w:p>
        <w:p w14:paraId="647731CA" w14:textId="77777777" w:rsidR="004332AB" w:rsidRPr="00152B09" w:rsidRDefault="004332AB" w:rsidP="00682067">
          <w:pPr>
            <w:rPr>
              <w:i/>
              <w:iCs/>
            </w:rPr>
          </w:pPr>
          <w:r w:rsidRPr="00152B09">
            <w:t>Kortlægningen viste, at en række beskyttende faktorer kan skabe udvikling, hvis de aktivt bringes i spil i det samlede netværk omkring barnet/den unge.</w:t>
          </w:r>
        </w:p>
        <w:p w14:paraId="4BBE0566" w14:textId="77777777" w:rsidR="004332AB" w:rsidRPr="00152B09" w:rsidRDefault="004332AB" w:rsidP="00682067">
          <w:pPr>
            <w:rPr>
              <w:i/>
              <w:iCs/>
            </w:rPr>
          </w:pPr>
          <w:r w:rsidRPr="00152B09">
            <w:t>De 4 beskyttende faktorer er:</w:t>
          </w:r>
        </w:p>
        <w:p w14:paraId="53E1ECED" w14:textId="77777777" w:rsidR="004332AB" w:rsidRPr="00152B09" w:rsidRDefault="004332AB" w:rsidP="00682067">
          <w:pPr>
            <w:pStyle w:val="Listeafsnit"/>
            <w:rPr>
              <w:i/>
              <w:iCs/>
            </w:rPr>
          </w:pPr>
          <w:r w:rsidRPr="00152B09">
            <w:t>Der skal udvikles en solid fælles viden om og fælles forståelse af barnet/den unge og dennes forudsætninger og behov.</w:t>
          </w:r>
        </w:p>
        <w:p w14:paraId="1D4B15E5" w14:textId="77777777" w:rsidR="004332AB" w:rsidRPr="00152B09" w:rsidRDefault="004332AB" w:rsidP="00682067">
          <w:pPr>
            <w:pStyle w:val="Listeafsnit"/>
            <w:rPr>
              <w:i/>
              <w:iCs/>
            </w:rPr>
          </w:pPr>
          <w:r w:rsidRPr="00152B09">
            <w:t>Der skal samarbejdes og koordineres på tværs af skole, hjem og forvaltninger.</w:t>
          </w:r>
        </w:p>
        <w:p w14:paraId="6493A4D7" w14:textId="77777777" w:rsidR="004332AB" w:rsidRPr="00152B09" w:rsidRDefault="004332AB" w:rsidP="00682067">
          <w:pPr>
            <w:pStyle w:val="Listeafsnit"/>
            <w:rPr>
              <w:i/>
              <w:iCs/>
            </w:rPr>
          </w:pPr>
          <w:r w:rsidRPr="00152B09">
            <w:t>Der skal arbejdes med overskuelige og tydelig mål med øje for det tempo, som forandringerne kan finde sted i.</w:t>
          </w:r>
        </w:p>
        <w:p w14:paraId="0F27C438" w14:textId="77777777" w:rsidR="004332AB" w:rsidRPr="00682067" w:rsidRDefault="004332AB" w:rsidP="00682067">
          <w:pPr>
            <w:pStyle w:val="Listeafsnit"/>
            <w:rPr>
              <w:i/>
              <w:iCs/>
            </w:rPr>
          </w:pPr>
          <w:r w:rsidRPr="00152B09">
            <w:t>Barnet/den unge skal inddrages, så han/hun kan bidrage på egne præmisser.</w:t>
          </w:r>
        </w:p>
        <w:p w14:paraId="039F5258" w14:textId="77777777" w:rsidR="004332AB" w:rsidRPr="00152B09" w:rsidRDefault="004332AB" w:rsidP="00682067">
          <w:pPr>
            <w:rPr>
              <w:i/>
              <w:iCs/>
            </w:rPr>
          </w:pPr>
          <w:r w:rsidRPr="00152B09">
            <w:t xml:space="preserve">På baggrund af kortlægningen har VISO sammen med specialister fra hele landet arbejdet på at omsætte de beskyttende faktorer til rådgivning i praksis.  </w:t>
          </w:r>
        </w:p>
        <w:p w14:paraId="12269DB6" w14:textId="77777777" w:rsidR="004332AB" w:rsidRPr="00152B09" w:rsidRDefault="004332AB" w:rsidP="00682067">
          <w:pPr>
            <w:rPr>
              <w:i/>
              <w:iCs/>
            </w:rPr>
          </w:pPr>
          <w:r w:rsidRPr="00152B09">
            <w:t>VISO’s tilgang til rådgivningsforløb vedr. bekymrende skolefravær er derfor baseret på tre overordnede fagfaglige principper:</w:t>
          </w:r>
        </w:p>
        <w:p w14:paraId="6E7D1B3E" w14:textId="77777777" w:rsidR="004332AB" w:rsidRDefault="004332AB" w:rsidP="00682067">
          <w:pPr>
            <w:rPr>
              <w:i/>
              <w:iCs/>
            </w:rPr>
          </w:pPr>
          <w:r w:rsidRPr="00152B09">
            <w:t>Problemstillingerne og de mulige løsninger skal betragtes som et</w:t>
          </w:r>
          <w:r w:rsidRPr="00152B09">
            <w:rPr>
              <w:b/>
              <w:bCs/>
              <w:color w:val="AA2417"/>
            </w:rPr>
            <w:t xml:space="preserve"> FÆLLESSKABS-ANLIGGENDE</w:t>
          </w:r>
          <w:r w:rsidRPr="00152B09">
            <w:t xml:space="preserve">.  </w:t>
          </w:r>
        </w:p>
        <w:p w14:paraId="508B0857" w14:textId="77777777" w:rsidR="004332AB" w:rsidRPr="00152B09" w:rsidRDefault="004332AB" w:rsidP="00682067">
          <w:pPr>
            <w:rPr>
              <w:i/>
              <w:iCs/>
            </w:rPr>
          </w:pPr>
          <w:r w:rsidRPr="00152B09">
            <w:t>Ingen kan løse problemerne alene: Det er et anliggende for fællesskabet.</w:t>
          </w:r>
        </w:p>
        <w:p w14:paraId="00CBE453" w14:textId="77777777" w:rsidR="004332AB" w:rsidRPr="00152B09" w:rsidRDefault="004332AB" w:rsidP="00682067">
          <w:pPr>
            <w:rPr>
              <w:i/>
              <w:iCs/>
            </w:rPr>
          </w:pPr>
          <w:r w:rsidRPr="00152B09">
            <w:t>Det stiller krav om at</w:t>
          </w:r>
          <w:r w:rsidRPr="00152B09">
            <w:rPr>
              <w:b/>
              <w:bCs/>
              <w:color w:val="AA2417"/>
            </w:rPr>
            <w:t xml:space="preserve"> BARNETS/DEN UNGES EGET PERSPEKTIV </w:t>
          </w:r>
          <w:r w:rsidRPr="00152B09">
            <w:t xml:space="preserve">inddrages aktivt gennem hele forløbet, og at alle parter indgår i et involverende og forpligtende </w:t>
          </w:r>
          <w:r w:rsidRPr="00152B09">
            <w:rPr>
              <w:b/>
              <w:bCs/>
              <w:color w:val="AA2417"/>
            </w:rPr>
            <w:t>SAMARBEDE</w:t>
          </w:r>
          <w:r w:rsidRPr="00152B09">
            <w:t xml:space="preserve"> på tværs.</w:t>
          </w:r>
        </w:p>
        <w:p w14:paraId="2902FB27" w14:textId="77777777" w:rsidR="004332AB" w:rsidRPr="004C4A18" w:rsidRDefault="004332AB" w:rsidP="00682067">
          <w:pPr>
            <w:rPr>
              <w:rStyle w:val="Overskrift1Tegn"/>
              <w:rFonts w:eastAsiaTheme="minorHAnsi"/>
              <w:b w:val="0"/>
              <w:bCs w:val="0"/>
              <w:color w:val="000000"/>
              <w:sz w:val="18"/>
              <w:szCs w:val="18"/>
            </w:rPr>
          </w:pPr>
          <w:r w:rsidRPr="00152B09">
            <w:t xml:space="preserve">For at sikre at alle involverede har et fælles overblik over mål, proces og aftaler, skal </w:t>
          </w:r>
          <w:r w:rsidRPr="00152B09">
            <w:rPr>
              <w:b/>
              <w:bCs/>
              <w:color w:val="AA2417"/>
            </w:rPr>
            <w:t xml:space="preserve">RÅDGIVNINGSLOGGEN </w:t>
          </w:r>
          <w:r w:rsidRPr="00152B09">
            <w:t>være et gennemgående og fælles arbejds- og aftaleredskab,</w:t>
          </w:r>
          <w:r w:rsidR="00682067">
            <w:t xml:space="preserve"> </w:t>
          </w:r>
          <w:r w:rsidRPr="00152B09">
            <w:t>der skal strukturere og systematisere dialog og samarbejde.</w:t>
          </w:r>
        </w:p>
      </w:sdtContent>
    </w:sdt>
    <w:sectPr w:rsidR="004332AB" w:rsidRPr="004C4A18" w:rsidSect="00037B17">
      <w:headerReference w:type="default" r:id="rId15"/>
      <w:footerReference w:type="default" r:id="rId16"/>
      <w:pgSz w:w="11907" w:h="16840" w:code="9"/>
      <w:pgMar w:top="5812" w:right="1134" w:bottom="1418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1BF3CB" w14:textId="77777777" w:rsidR="006F2A9A" w:rsidRDefault="006F2A9A" w:rsidP="007C0025">
      <w:pPr>
        <w:spacing w:after="0" w:line="240" w:lineRule="auto"/>
      </w:pPr>
      <w:r>
        <w:separator/>
      </w:r>
    </w:p>
    <w:p w14:paraId="7A64A070" w14:textId="77777777" w:rsidR="006F2A9A" w:rsidRDefault="006F2A9A"/>
  </w:endnote>
  <w:endnote w:type="continuationSeparator" w:id="0">
    <w:p w14:paraId="235F49C0" w14:textId="77777777" w:rsidR="006F2A9A" w:rsidRDefault="006F2A9A" w:rsidP="007C0025">
      <w:pPr>
        <w:spacing w:after="0" w:line="240" w:lineRule="auto"/>
      </w:pPr>
      <w:r>
        <w:continuationSeparator/>
      </w:r>
    </w:p>
    <w:p w14:paraId="199D1023" w14:textId="77777777" w:rsidR="006F2A9A" w:rsidRDefault="006F2A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rødtekst CS)">
    <w:charset w:val="00"/>
    <w:family w:val="roman"/>
    <w:pitch w:val="default"/>
  </w:font>
  <w:font w:name="TitilliumText22L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FOUNDRYSTERLING-DEMI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638306407"/>
      <w:docPartObj>
        <w:docPartGallery w:val="Page Numbers (Bottom of Page)"/>
        <w:docPartUnique/>
      </w:docPartObj>
    </w:sdtPr>
    <w:sdtEndPr>
      <w:rPr>
        <w:rStyle w:val="Sidetal"/>
        <w:rFonts w:asciiTheme="majorHAnsi" w:hAnsiTheme="majorHAnsi" w:cstheme="majorHAnsi"/>
        <w:color w:val="7F7F7F" w:themeColor="text1" w:themeTint="80"/>
      </w:rPr>
    </w:sdtEndPr>
    <w:sdtContent>
      <w:p w14:paraId="36F34C5A" w14:textId="1560DA4F" w:rsidR="00682067" w:rsidRPr="00037B17" w:rsidRDefault="00037B17" w:rsidP="00037B17">
        <w:pPr>
          <w:pStyle w:val="Sidefod"/>
          <w:jc w:val="right"/>
          <w:rPr>
            <w:rFonts w:asciiTheme="majorHAnsi" w:hAnsiTheme="majorHAnsi" w:cstheme="majorHAnsi"/>
            <w:color w:val="7F7F7F" w:themeColor="text1" w:themeTint="80"/>
          </w:rPr>
        </w:pPr>
        <w:r w:rsidRPr="00477ACE">
          <w:rPr>
            <w:noProof/>
            <w:lang w:eastAsia="da-DK"/>
          </w:rPr>
          <w:drawing>
            <wp:anchor distT="0" distB="0" distL="114300" distR="114300" simplePos="0" relativeHeight="251714560" behindDoc="1" locked="0" layoutInCell="1" allowOverlap="1" wp14:anchorId="4939D94C" wp14:editId="4B5205B6">
              <wp:simplePos x="0" y="0"/>
              <wp:positionH relativeFrom="page">
                <wp:posOffset>0</wp:posOffset>
              </wp:positionH>
              <wp:positionV relativeFrom="page">
                <wp:posOffset>10081260</wp:posOffset>
              </wp:positionV>
              <wp:extent cx="2210400" cy="500400"/>
              <wp:effectExtent l="0" t="0" r="0" b="0"/>
              <wp:wrapNone/>
              <wp:docPr id="32" name="axesPDF:ID:af04e60a-ce5a-4ff9-bf09-b5d3254470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axesPDF:ID:af04e60a-ce5a-4ff9-bf09-b5d325447090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5354" r="70882"/>
                      <a:stretch/>
                    </pic:blipFill>
                    <pic:spPr bwMode="auto">
                      <a:xfrm>
                        <a:off x="0" y="0"/>
                        <a:ext cx="2210400" cy="5004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77ACE">
          <w:rPr>
            <w:noProof/>
            <w:lang w:eastAsia="da-DK"/>
          </w:rPr>
          <w:drawing>
            <wp:anchor distT="0" distB="0" distL="114300" distR="114300" simplePos="0" relativeHeight="251716608" behindDoc="1" locked="0" layoutInCell="1" allowOverlap="1" wp14:anchorId="24B1ED70" wp14:editId="58EE9EC1">
              <wp:simplePos x="0" y="0"/>
              <wp:positionH relativeFrom="column">
                <wp:posOffset>-733425</wp:posOffset>
              </wp:positionH>
              <wp:positionV relativeFrom="paragraph">
                <wp:posOffset>709930</wp:posOffset>
              </wp:positionV>
              <wp:extent cx="7585710" cy="10735310"/>
              <wp:effectExtent l="0" t="0" r="0" b="0"/>
              <wp:wrapNone/>
              <wp:docPr id="34" name="Billede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Billede 1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5710" cy="10735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begin"/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instrText xml:space="preserve"> PAGE </w:instrTex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separate"/>
        </w:r>
        <w:r w:rsidR="001A6375">
          <w:rPr>
            <w:rStyle w:val="Sidetal"/>
            <w:rFonts w:asciiTheme="majorHAnsi" w:hAnsiTheme="majorHAnsi" w:cstheme="majorHAnsi"/>
            <w:noProof/>
            <w:color w:val="7F7F7F" w:themeColor="text1" w:themeTint="80"/>
          </w:rPr>
          <w:t>3</w: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end"/>
        </w:r>
        <w:r>
          <w:rPr>
            <w:noProof/>
            <w:szCs w:val="18"/>
            <w:lang w:eastAsia="da-DK"/>
          </w:rPr>
          <w:drawing>
            <wp:anchor distT="0" distB="0" distL="114300" distR="114300" simplePos="0" relativeHeight="251715584" behindDoc="1" locked="0" layoutInCell="1" allowOverlap="1" wp14:anchorId="554D2D60" wp14:editId="0CD29EDC">
              <wp:simplePos x="0" y="0"/>
              <wp:positionH relativeFrom="column">
                <wp:posOffset>-2272030</wp:posOffset>
              </wp:positionH>
              <wp:positionV relativeFrom="page">
                <wp:posOffset>10793730</wp:posOffset>
              </wp:positionV>
              <wp:extent cx="10666095" cy="7545705"/>
              <wp:effectExtent l="0" t="0" r="1905" b="0"/>
              <wp:wrapNone/>
              <wp:docPr id="35" name="Billede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Billede 15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66095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1427304930"/>
      <w:docPartObj>
        <w:docPartGallery w:val="Page Numbers (Bottom of Page)"/>
        <w:docPartUnique/>
      </w:docPartObj>
    </w:sdtPr>
    <w:sdtEndPr>
      <w:rPr>
        <w:rStyle w:val="Sidetal"/>
        <w:rFonts w:asciiTheme="majorHAnsi" w:hAnsiTheme="majorHAnsi" w:cstheme="majorHAnsi"/>
        <w:color w:val="7F7F7F" w:themeColor="text1" w:themeTint="80"/>
      </w:rPr>
    </w:sdtEndPr>
    <w:sdtContent>
      <w:p w14:paraId="0FB1B33F" w14:textId="1480442C" w:rsidR="00682067" w:rsidRPr="00682067" w:rsidRDefault="00682067" w:rsidP="00682067">
        <w:pPr>
          <w:pStyle w:val="Sidefod"/>
          <w:jc w:val="right"/>
          <w:rPr>
            <w:rFonts w:asciiTheme="majorHAnsi" w:hAnsiTheme="majorHAnsi" w:cstheme="majorHAnsi"/>
            <w:color w:val="7F7F7F" w:themeColor="text1" w:themeTint="80"/>
          </w:rPr>
        </w:pPr>
        <w:r w:rsidRPr="00477ACE">
          <w:rPr>
            <w:noProof/>
            <w:lang w:eastAsia="da-DK"/>
          </w:rPr>
          <w:drawing>
            <wp:anchor distT="0" distB="0" distL="114300" distR="114300" simplePos="0" relativeHeight="251706368" behindDoc="1" locked="0" layoutInCell="1" allowOverlap="1" wp14:anchorId="277458EA" wp14:editId="3583CD1E">
              <wp:simplePos x="0" y="0"/>
              <wp:positionH relativeFrom="page">
                <wp:posOffset>0</wp:posOffset>
              </wp:positionH>
              <wp:positionV relativeFrom="page">
                <wp:posOffset>10081260</wp:posOffset>
              </wp:positionV>
              <wp:extent cx="2210400" cy="500400"/>
              <wp:effectExtent l="0" t="0" r="0" b="0"/>
              <wp:wrapNone/>
              <wp:docPr id="11" name="axesPDF:ID:af04e60a-ce5a-4ff9-bf09-b5d3254470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axesPDF:ID:af04e60a-ce5a-4ff9-bf09-b5d325447090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5354" r="70882"/>
                      <a:stretch/>
                    </pic:blipFill>
                    <pic:spPr bwMode="auto">
                      <a:xfrm>
                        <a:off x="0" y="0"/>
                        <a:ext cx="2210400" cy="5004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77ACE">
          <w:rPr>
            <w:noProof/>
            <w:lang w:eastAsia="da-DK"/>
          </w:rPr>
          <w:drawing>
            <wp:anchor distT="0" distB="0" distL="114300" distR="114300" simplePos="0" relativeHeight="251708416" behindDoc="1" locked="0" layoutInCell="1" allowOverlap="1" wp14:anchorId="1C60D603" wp14:editId="49FEE9F6">
              <wp:simplePos x="0" y="0"/>
              <wp:positionH relativeFrom="column">
                <wp:posOffset>-733425</wp:posOffset>
              </wp:positionH>
              <wp:positionV relativeFrom="paragraph">
                <wp:posOffset>709930</wp:posOffset>
              </wp:positionV>
              <wp:extent cx="7585710" cy="10735310"/>
              <wp:effectExtent l="0" t="0" r="0" b="0"/>
              <wp:wrapNone/>
              <wp:docPr id="12" name="Billed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Billede 1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5710" cy="10735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begin"/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instrText xml:space="preserve"> PAGE </w:instrTex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separate"/>
        </w:r>
        <w:r w:rsidR="001A6375">
          <w:rPr>
            <w:rStyle w:val="Sidetal"/>
            <w:rFonts w:asciiTheme="majorHAnsi" w:hAnsiTheme="majorHAnsi" w:cstheme="majorHAnsi"/>
            <w:noProof/>
            <w:color w:val="7F7F7F" w:themeColor="text1" w:themeTint="80"/>
          </w:rPr>
          <w:t>1</w: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end"/>
        </w:r>
        <w:r>
          <w:rPr>
            <w:noProof/>
            <w:szCs w:val="18"/>
            <w:lang w:eastAsia="da-DK"/>
          </w:rPr>
          <w:drawing>
            <wp:anchor distT="0" distB="0" distL="114300" distR="114300" simplePos="0" relativeHeight="251707392" behindDoc="1" locked="0" layoutInCell="1" allowOverlap="1" wp14:anchorId="53625709" wp14:editId="7EB1D7D9">
              <wp:simplePos x="0" y="0"/>
              <wp:positionH relativeFrom="column">
                <wp:posOffset>-2272030</wp:posOffset>
              </wp:positionH>
              <wp:positionV relativeFrom="page">
                <wp:posOffset>10793730</wp:posOffset>
              </wp:positionV>
              <wp:extent cx="10666095" cy="7545705"/>
              <wp:effectExtent l="0" t="0" r="1905" b="0"/>
              <wp:wrapNone/>
              <wp:docPr id="14" name="Billed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Billede 15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66095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9969857"/>
      <w:docPartObj>
        <w:docPartGallery w:val="Page Numbers (Bottom of Page)"/>
        <w:docPartUnique/>
      </w:docPartObj>
    </w:sdtPr>
    <w:sdtEndPr>
      <w:rPr>
        <w:rStyle w:val="Sidetal"/>
        <w:rFonts w:asciiTheme="majorHAnsi" w:hAnsiTheme="majorHAnsi" w:cstheme="majorHAnsi"/>
        <w:color w:val="7F7F7F" w:themeColor="text1" w:themeTint="80"/>
      </w:rPr>
    </w:sdtEndPr>
    <w:sdtContent>
      <w:p w14:paraId="6E4E57FE" w14:textId="4D70E99F" w:rsidR="00037B17" w:rsidRPr="00037B17" w:rsidRDefault="00037B17" w:rsidP="00037B17">
        <w:pPr>
          <w:pStyle w:val="Sidefod"/>
          <w:jc w:val="right"/>
          <w:rPr>
            <w:rFonts w:asciiTheme="majorHAnsi" w:hAnsiTheme="majorHAnsi" w:cstheme="majorHAnsi"/>
            <w:color w:val="7F7F7F" w:themeColor="text1" w:themeTint="80"/>
          </w:rPr>
        </w:pPr>
        <w:r w:rsidRPr="00477ACE">
          <w:rPr>
            <w:noProof/>
            <w:lang w:eastAsia="da-DK"/>
          </w:rPr>
          <w:drawing>
            <wp:anchor distT="0" distB="0" distL="114300" distR="114300" simplePos="0" relativeHeight="251722752" behindDoc="1" locked="0" layoutInCell="1" allowOverlap="1" wp14:anchorId="07B28909" wp14:editId="673FD2A4">
              <wp:simplePos x="0" y="0"/>
              <wp:positionH relativeFrom="page">
                <wp:posOffset>-635</wp:posOffset>
              </wp:positionH>
              <wp:positionV relativeFrom="page">
                <wp:posOffset>6973760</wp:posOffset>
              </wp:positionV>
              <wp:extent cx="2210400" cy="500400"/>
              <wp:effectExtent l="0" t="0" r="0" b="0"/>
              <wp:wrapNone/>
              <wp:docPr id="47" name="axesPDF:ID:af04e60a-ce5a-4ff9-bf09-b5d3254470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axesPDF:ID:af04e60a-ce5a-4ff9-bf09-b5d325447090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5354" r="70882"/>
                      <a:stretch/>
                    </pic:blipFill>
                    <pic:spPr bwMode="auto">
                      <a:xfrm>
                        <a:off x="0" y="0"/>
                        <a:ext cx="2210400" cy="5004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77ACE">
          <w:rPr>
            <w:noProof/>
            <w:lang w:eastAsia="da-DK"/>
          </w:rPr>
          <w:drawing>
            <wp:anchor distT="0" distB="0" distL="114300" distR="114300" simplePos="0" relativeHeight="251718656" behindDoc="1" locked="0" layoutInCell="1" allowOverlap="1" wp14:anchorId="1680DC82" wp14:editId="68983586">
              <wp:simplePos x="0" y="0"/>
              <wp:positionH relativeFrom="page">
                <wp:posOffset>0</wp:posOffset>
              </wp:positionH>
              <wp:positionV relativeFrom="page">
                <wp:posOffset>10112565</wp:posOffset>
              </wp:positionV>
              <wp:extent cx="2210400" cy="500400"/>
              <wp:effectExtent l="0" t="0" r="0" b="0"/>
              <wp:wrapNone/>
              <wp:docPr id="36" name="axesPDF:ID:af04e60a-ce5a-4ff9-bf09-b5d3254470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axesPDF:ID:af04e60a-ce5a-4ff9-bf09-b5d325447090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5354" r="70882"/>
                      <a:stretch/>
                    </pic:blipFill>
                    <pic:spPr bwMode="auto">
                      <a:xfrm>
                        <a:off x="0" y="0"/>
                        <a:ext cx="2210400" cy="5004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77ACE">
          <w:rPr>
            <w:noProof/>
            <w:lang w:eastAsia="da-DK"/>
          </w:rPr>
          <w:drawing>
            <wp:anchor distT="0" distB="0" distL="114300" distR="114300" simplePos="0" relativeHeight="251720704" behindDoc="1" locked="0" layoutInCell="1" allowOverlap="1" wp14:anchorId="324A4EC4" wp14:editId="67BC7D0F">
              <wp:simplePos x="0" y="0"/>
              <wp:positionH relativeFrom="column">
                <wp:posOffset>-733425</wp:posOffset>
              </wp:positionH>
              <wp:positionV relativeFrom="paragraph">
                <wp:posOffset>709930</wp:posOffset>
              </wp:positionV>
              <wp:extent cx="7585710" cy="10735310"/>
              <wp:effectExtent l="0" t="0" r="0" b="0"/>
              <wp:wrapNone/>
              <wp:docPr id="37" name="Billede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Billede 1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5710" cy="10735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begin"/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instrText xml:space="preserve"> PAGE </w:instrTex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separate"/>
        </w:r>
        <w:r w:rsidR="001A6375">
          <w:rPr>
            <w:rStyle w:val="Sidetal"/>
            <w:rFonts w:asciiTheme="majorHAnsi" w:hAnsiTheme="majorHAnsi" w:cstheme="majorHAnsi"/>
            <w:noProof/>
            <w:color w:val="7F7F7F" w:themeColor="text1" w:themeTint="80"/>
          </w:rPr>
          <w:t>5</w: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end"/>
        </w:r>
        <w:r>
          <w:rPr>
            <w:noProof/>
            <w:szCs w:val="18"/>
            <w:lang w:eastAsia="da-DK"/>
          </w:rPr>
          <w:drawing>
            <wp:anchor distT="0" distB="0" distL="114300" distR="114300" simplePos="0" relativeHeight="251719680" behindDoc="1" locked="0" layoutInCell="1" allowOverlap="1" wp14:anchorId="451689B5" wp14:editId="0CADB5C1">
              <wp:simplePos x="0" y="0"/>
              <wp:positionH relativeFrom="column">
                <wp:posOffset>-2272030</wp:posOffset>
              </wp:positionH>
              <wp:positionV relativeFrom="page">
                <wp:posOffset>10793730</wp:posOffset>
              </wp:positionV>
              <wp:extent cx="10666095" cy="7545705"/>
              <wp:effectExtent l="0" t="0" r="1905" b="0"/>
              <wp:wrapNone/>
              <wp:docPr id="46" name="Billede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Billede 15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66095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-444154315"/>
      <w:docPartObj>
        <w:docPartGallery w:val="Page Numbers (Bottom of Page)"/>
        <w:docPartUnique/>
      </w:docPartObj>
    </w:sdtPr>
    <w:sdtEndPr>
      <w:rPr>
        <w:rStyle w:val="Sidetal"/>
        <w:rFonts w:asciiTheme="majorHAnsi" w:hAnsiTheme="majorHAnsi" w:cstheme="majorHAnsi"/>
        <w:color w:val="7F7F7F" w:themeColor="text1" w:themeTint="80"/>
      </w:rPr>
    </w:sdtEndPr>
    <w:sdtContent>
      <w:p w14:paraId="66E3F173" w14:textId="6B409F10" w:rsidR="00037B17" w:rsidRPr="00E24B70" w:rsidRDefault="00037B17" w:rsidP="00E24B70">
        <w:pPr>
          <w:pStyle w:val="Sidefod"/>
          <w:jc w:val="right"/>
          <w:rPr>
            <w:rFonts w:asciiTheme="majorHAnsi" w:hAnsiTheme="majorHAnsi" w:cstheme="majorHAnsi"/>
            <w:color w:val="7F7F7F" w:themeColor="text1" w:themeTint="80"/>
          </w:rPr>
        </w:pPr>
        <w:r w:rsidRPr="00477ACE">
          <w:rPr>
            <w:noProof/>
            <w:lang w:eastAsia="da-DK"/>
          </w:rPr>
          <w:drawing>
            <wp:anchor distT="0" distB="0" distL="114300" distR="114300" simplePos="0" relativeHeight="251710464" behindDoc="1" locked="0" layoutInCell="1" allowOverlap="1" wp14:anchorId="7F226E26" wp14:editId="66E89B1E">
              <wp:simplePos x="0" y="0"/>
              <wp:positionH relativeFrom="page">
                <wp:posOffset>0</wp:posOffset>
              </wp:positionH>
              <wp:positionV relativeFrom="page">
                <wp:posOffset>10081260</wp:posOffset>
              </wp:positionV>
              <wp:extent cx="2210400" cy="500400"/>
              <wp:effectExtent l="0" t="0" r="0" b="0"/>
              <wp:wrapNone/>
              <wp:docPr id="15" name="axesPDF:ID:af04e60a-ce5a-4ff9-bf09-b5d3254470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axesPDF:ID:af04e60a-ce5a-4ff9-bf09-b5d325447090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5354" r="70882"/>
                      <a:stretch/>
                    </pic:blipFill>
                    <pic:spPr bwMode="auto">
                      <a:xfrm>
                        <a:off x="0" y="0"/>
                        <a:ext cx="2210400" cy="5004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77ACE">
          <w:rPr>
            <w:noProof/>
            <w:lang w:eastAsia="da-DK"/>
          </w:rPr>
          <w:drawing>
            <wp:anchor distT="0" distB="0" distL="114300" distR="114300" simplePos="0" relativeHeight="251712512" behindDoc="1" locked="0" layoutInCell="1" allowOverlap="1" wp14:anchorId="0493BCB9" wp14:editId="32BBAB1F">
              <wp:simplePos x="0" y="0"/>
              <wp:positionH relativeFrom="column">
                <wp:posOffset>-733425</wp:posOffset>
              </wp:positionH>
              <wp:positionV relativeFrom="paragraph">
                <wp:posOffset>709930</wp:posOffset>
              </wp:positionV>
              <wp:extent cx="7585710" cy="10735310"/>
              <wp:effectExtent l="0" t="0" r="0" b="0"/>
              <wp:wrapNone/>
              <wp:docPr id="16" name="Billed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Billede 1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5710" cy="10735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begin"/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instrText xml:space="preserve"> PAGE </w:instrTex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separate"/>
        </w:r>
        <w:r w:rsidR="001A6375">
          <w:rPr>
            <w:rStyle w:val="Sidetal"/>
            <w:rFonts w:asciiTheme="majorHAnsi" w:hAnsiTheme="majorHAnsi" w:cstheme="majorHAnsi"/>
            <w:noProof/>
            <w:color w:val="7F7F7F" w:themeColor="text1" w:themeTint="80"/>
          </w:rPr>
          <w:t>6</w: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end"/>
        </w:r>
        <w:r>
          <w:rPr>
            <w:noProof/>
            <w:szCs w:val="18"/>
            <w:lang w:eastAsia="da-DK"/>
          </w:rPr>
          <w:drawing>
            <wp:anchor distT="0" distB="0" distL="114300" distR="114300" simplePos="0" relativeHeight="251711488" behindDoc="1" locked="0" layoutInCell="1" allowOverlap="1" wp14:anchorId="64A09AA7" wp14:editId="0059E312">
              <wp:simplePos x="0" y="0"/>
              <wp:positionH relativeFrom="column">
                <wp:posOffset>-2272030</wp:posOffset>
              </wp:positionH>
              <wp:positionV relativeFrom="page">
                <wp:posOffset>10793730</wp:posOffset>
              </wp:positionV>
              <wp:extent cx="10666095" cy="7545705"/>
              <wp:effectExtent l="0" t="0" r="1905" b="0"/>
              <wp:wrapNone/>
              <wp:docPr id="18" name="Billed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Billede 15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66095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-776716782"/>
      <w:docPartObj>
        <w:docPartGallery w:val="Page Numbers (Bottom of Page)"/>
        <w:docPartUnique/>
      </w:docPartObj>
    </w:sdtPr>
    <w:sdtEndPr>
      <w:rPr>
        <w:rStyle w:val="Sidetal"/>
        <w:rFonts w:asciiTheme="majorHAnsi" w:hAnsiTheme="majorHAnsi" w:cstheme="majorHAnsi"/>
        <w:color w:val="7F7F7F" w:themeColor="text1" w:themeTint="80"/>
      </w:rPr>
    </w:sdtEndPr>
    <w:sdtContent>
      <w:p w14:paraId="1075311D" w14:textId="408E0261" w:rsidR="00682067" w:rsidRPr="00E24B70" w:rsidRDefault="00682067" w:rsidP="00E24B70">
        <w:pPr>
          <w:pStyle w:val="Sidefod"/>
          <w:jc w:val="right"/>
          <w:rPr>
            <w:rFonts w:asciiTheme="majorHAnsi" w:hAnsiTheme="majorHAnsi" w:cstheme="majorHAnsi"/>
            <w:color w:val="7F7F7F" w:themeColor="text1" w:themeTint="80"/>
          </w:rPr>
        </w:pPr>
        <w:r w:rsidRPr="00477ACE">
          <w:rPr>
            <w:noProof/>
            <w:lang w:eastAsia="da-DK"/>
          </w:rPr>
          <w:drawing>
            <wp:anchor distT="0" distB="0" distL="114300" distR="114300" simplePos="0" relativeHeight="251698176" behindDoc="1" locked="0" layoutInCell="1" allowOverlap="1" wp14:anchorId="766B3351" wp14:editId="099C949A">
              <wp:simplePos x="0" y="0"/>
              <wp:positionH relativeFrom="column">
                <wp:posOffset>-733425</wp:posOffset>
              </wp:positionH>
              <wp:positionV relativeFrom="paragraph">
                <wp:posOffset>709930</wp:posOffset>
              </wp:positionV>
              <wp:extent cx="7585710" cy="10735310"/>
              <wp:effectExtent l="0" t="0" r="0" b="0"/>
              <wp:wrapNone/>
              <wp:docPr id="331" name="Billede 3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Billede 1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5710" cy="10735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begin"/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instrText xml:space="preserve"> PAGE </w:instrTex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separate"/>
        </w:r>
        <w:r w:rsidR="001A6375">
          <w:rPr>
            <w:rStyle w:val="Sidetal"/>
            <w:rFonts w:asciiTheme="majorHAnsi" w:hAnsiTheme="majorHAnsi" w:cstheme="majorHAnsi"/>
            <w:noProof/>
            <w:color w:val="7F7F7F" w:themeColor="text1" w:themeTint="80"/>
          </w:rPr>
          <w:t>7</w:t>
        </w:r>
        <w:r w:rsidRPr="00B3134B">
          <w:rPr>
            <w:rStyle w:val="Sidetal"/>
            <w:rFonts w:asciiTheme="majorHAnsi" w:hAnsiTheme="majorHAnsi" w:cstheme="majorHAnsi"/>
            <w:color w:val="7F7F7F" w:themeColor="text1" w:themeTint="80"/>
          </w:rPr>
          <w:fldChar w:fldCharType="end"/>
        </w:r>
        <w:r>
          <w:rPr>
            <w:noProof/>
            <w:szCs w:val="18"/>
            <w:lang w:eastAsia="da-DK"/>
          </w:rPr>
          <w:drawing>
            <wp:anchor distT="0" distB="0" distL="114300" distR="114300" simplePos="0" relativeHeight="251697152" behindDoc="1" locked="0" layoutInCell="1" allowOverlap="1" wp14:anchorId="56FD9A41" wp14:editId="5A13A64C">
              <wp:simplePos x="0" y="0"/>
              <wp:positionH relativeFrom="column">
                <wp:posOffset>-2272030</wp:posOffset>
              </wp:positionH>
              <wp:positionV relativeFrom="page">
                <wp:posOffset>10793730</wp:posOffset>
              </wp:positionV>
              <wp:extent cx="10666095" cy="7545705"/>
              <wp:effectExtent l="0" t="0" r="1905" b="0"/>
              <wp:wrapNone/>
              <wp:docPr id="332" name="Billede 3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Billede 15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66095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48B9BE" w14:textId="77777777" w:rsidR="006F2A9A" w:rsidRDefault="006F2A9A" w:rsidP="007C0025">
      <w:pPr>
        <w:spacing w:after="0" w:line="240" w:lineRule="auto"/>
      </w:pPr>
      <w:r>
        <w:separator/>
      </w:r>
    </w:p>
    <w:p w14:paraId="5E0A4FAA" w14:textId="77777777" w:rsidR="006F2A9A" w:rsidRDefault="006F2A9A"/>
  </w:footnote>
  <w:footnote w:type="continuationSeparator" w:id="0">
    <w:p w14:paraId="0F0033DD" w14:textId="77777777" w:rsidR="006F2A9A" w:rsidRDefault="006F2A9A" w:rsidP="007C0025">
      <w:pPr>
        <w:spacing w:after="0" w:line="240" w:lineRule="auto"/>
      </w:pPr>
      <w:r>
        <w:continuationSeparator/>
      </w:r>
    </w:p>
    <w:p w14:paraId="15D25F0F" w14:textId="77777777" w:rsidR="006F2A9A" w:rsidRDefault="006F2A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80A5E" w14:textId="77777777" w:rsidR="00682067" w:rsidRDefault="00682067" w:rsidP="00037B17">
    <w:pPr>
      <w:pStyle w:val="Sidehoved"/>
      <w:spacing w:after="3840"/>
    </w:pPr>
    <w:r>
      <w:rPr>
        <w:noProof/>
        <w:lang w:eastAsia="da-DK"/>
      </w:rPr>
      <w:drawing>
        <wp:anchor distT="0" distB="0" distL="114300" distR="114300" simplePos="0" relativeHeight="251700224" behindDoc="1" locked="0" layoutInCell="1" allowOverlap="1" wp14:anchorId="07250F61" wp14:editId="33CBAB38">
          <wp:simplePos x="0" y="0"/>
          <wp:positionH relativeFrom="column">
            <wp:posOffset>3436117</wp:posOffset>
          </wp:positionH>
          <wp:positionV relativeFrom="paragraph">
            <wp:posOffset>5795719</wp:posOffset>
          </wp:positionV>
          <wp:extent cx="3527425" cy="4583323"/>
          <wp:effectExtent l="0" t="0" r="0" b="8255"/>
          <wp:wrapNone/>
          <wp:docPr id="43" name="axesPDF:ID:38f7bbed-8cfd-44f7-9dba-ba4172a4433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axesPDF:ID:38f7bbed-8cfd-44f7-9dba-ba4172a4433b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777" t="56677"/>
                  <a:stretch/>
                </pic:blipFill>
                <pic:spPr bwMode="auto">
                  <a:xfrm>
                    <a:off x="0" y="0"/>
                    <a:ext cx="3527425" cy="45833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>
        <w:fldData xml:space="preserve">YQB4AGUAcwBQAEQARgA6AEgAZQBhAGQAZQByAEYAbwBvAHQAZQByAFIAbwBsAGUAOgBTAGUAYwB0
AGkAbwBuAEgAZQBhAGQAZQByAA==
</w:fldData>
      </w:fldChar>
    </w:r>
    <w:r>
      <w:instrText xml:space="preserve"> ADDIN  \* MERGEFORMAT </w:instrTex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14EDE" w14:textId="77777777" w:rsidR="00037B17" w:rsidRDefault="00037B1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DB677" w14:textId="77777777" w:rsidR="00E362BB" w:rsidRDefault="00A72374" w:rsidP="004332AB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84864" behindDoc="1" locked="0" layoutInCell="1" allowOverlap="1" wp14:anchorId="1368DA52" wp14:editId="388C38C8">
          <wp:simplePos x="0" y="0"/>
          <wp:positionH relativeFrom="column">
            <wp:posOffset>-732790</wp:posOffset>
          </wp:positionH>
          <wp:positionV relativeFrom="paragraph">
            <wp:posOffset>-193931</wp:posOffset>
          </wp:positionV>
          <wp:extent cx="7569200" cy="10698651"/>
          <wp:effectExtent l="0" t="0" r="0" b="0"/>
          <wp:wrapNone/>
          <wp:docPr id="330" name="Billede 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Billede 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698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74343"/>
    <w:multiLevelType w:val="hybridMultilevel"/>
    <w:tmpl w:val="C2D63FE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A2517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C3CB8"/>
    <w:multiLevelType w:val="hybridMultilevel"/>
    <w:tmpl w:val="3B8A779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0782C"/>
    <w:multiLevelType w:val="hybridMultilevel"/>
    <w:tmpl w:val="3F10C2C0"/>
    <w:lvl w:ilvl="0" w:tplc="364095B2">
      <w:start w:val="1"/>
      <w:numFmt w:val="bullet"/>
      <w:pStyle w:val="Listeafsnitniv2"/>
      <w:lvlText w:val=""/>
      <w:lvlJc w:val="left"/>
      <w:pPr>
        <w:tabs>
          <w:tab w:val="num" w:pos="227"/>
        </w:tabs>
        <w:ind w:left="454" w:hanging="227"/>
      </w:pPr>
      <w:rPr>
        <w:rFonts w:ascii="Symbol" w:hAnsi="Symbol" w:hint="default"/>
        <w:color w:val="9C0000" w:themeColor="accent1"/>
        <w:position w:val="2"/>
        <w:sz w:val="15"/>
        <w:szCs w:val="15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63B6C"/>
    <w:multiLevelType w:val="hybridMultilevel"/>
    <w:tmpl w:val="99BC2C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A2517"/>
      </w:rPr>
    </w:lvl>
    <w:lvl w:ilvl="1" w:tplc="E69218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iCs/>
        <w:color w:val="AA251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9181C"/>
    <w:multiLevelType w:val="hybridMultilevel"/>
    <w:tmpl w:val="36A0FF48"/>
    <w:lvl w:ilvl="0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075E8"/>
    <w:multiLevelType w:val="hybridMultilevel"/>
    <w:tmpl w:val="8FD8CACA"/>
    <w:lvl w:ilvl="0" w:tplc="93441838">
      <w:start w:val="1"/>
      <w:numFmt w:val="decimal"/>
      <w:pStyle w:val="Talliste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color w:val="9C0000" w:themeColor="accent1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01BC2"/>
    <w:multiLevelType w:val="hybridMultilevel"/>
    <w:tmpl w:val="5046E3BE"/>
    <w:lvl w:ilvl="0" w:tplc="C0AAEC06">
      <w:start w:val="1"/>
      <w:numFmt w:val="bullet"/>
      <w:pStyle w:val="Listeafsni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9C0000" w:themeColor="accent1"/>
        <w:position w:val="2"/>
        <w:sz w:val="15"/>
        <w:szCs w:val="1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C36A3"/>
    <w:multiLevelType w:val="hybridMultilevel"/>
    <w:tmpl w:val="93B2BD30"/>
    <w:lvl w:ilvl="0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77CDF"/>
    <w:multiLevelType w:val="hybridMultilevel"/>
    <w:tmpl w:val="737A8798"/>
    <w:lvl w:ilvl="0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C873B6"/>
    <w:multiLevelType w:val="hybridMultilevel"/>
    <w:tmpl w:val="6FF8F96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CF21E3"/>
    <w:multiLevelType w:val="hybridMultilevel"/>
    <w:tmpl w:val="F2044DD8"/>
    <w:lvl w:ilvl="0" w:tplc="5FAA7136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9C0000" w:themeColor="accent1"/>
        <w:position w:val="2"/>
        <w:sz w:val="15"/>
        <w:szCs w:val="15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85048"/>
    <w:multiLevelType w:val="hybridMultilevel"/>
    <w:tmpl w:val="255ED3F4"/>
    <w:lvl w:ilvl="0" w:tplc="E6921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517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2849AE"/>
    <w:multiLevelType w:val="hybridMultilevel"/>
    <w:tmpl w:val="996070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A2517"/>
      </w:rPr>
    </w:lvl>
    <w:lvl w:ilvl="1" w:tplc="B2841B30">
      <w:numFmt w:val="bullet"/>
      <w:lvlText w:val=""/>
      <w:lvlJc w:val="left"/>
      <w:pPr>
        <w:ind w:left="1440" w:hanging="360"/>
      </w:pPr>
      <w:rPr>
        <w:rFonts w:ascii="Wingdings" w:hAnsi="Wingdings" w:cstheme="minorBidi" w:hint="default"/>
        <w:b w:val="0"/>
        <w:i w:val="0"/>
        <w:iCs/>
        <w:color w:val="000000" w:themeColor="text1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0"/>
  </w:num>
  <w:num w:numId="5">
    <w:abstractNumId w:val="12"/>
  </w:num>
  <w:num w:numId="6">
    <w:abstractNumId w:val="4"/>
  </w:num>
  <w:num w:numId="7">
    <w:abstractNumId w:val="1"/>
  </w:num>
  <w:num w:numId="8">
    <w:abstractNumId w:val="3"/>
  </w:num>
  <w:num w:numId="9">
    <w:abstractNumId w:val="9"/>
  </w:num>
  <w:num w:numId="10">
    <w:abstractNumId w:val="10"/>
  </w:num>
  <w:num w:numId="11">
    <w:abstractNumId w:val="10"/>
    <w:lvlOverride w:ilvl="0">
      <w:startOverride w:val="1"/>
    </w:lvlOverride>
  </w:num>
  <w:num w:numId="12">
    <w:abstractNumId w:val="5"/>
  </w:num>
  <w:num w:numId="13">
    <w:abstractNumId w:val="6"/>
  </w:num>
  <w:num w:numId="14">
    <w:abstractNumId w:val="6"/>
    <w:lvlOverride w:ilvl="0">
      <w:startOverride w:val="1"/>
    </w:lvlOverride>
  </w:num>
  <w:num w:numId="15">
    <w:abstractNumId w:val="2"/>
  </w:num>
  <w:num w:numId="16">
    <w:abstractNumId w:val="2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CFC"/>
    <w:rsid w:val="00002207"/>
    <w:rsid w:val="000163E3"/>
    <w:rsid w:val="00016831"/>
    <w:rsid w:val="00027420"/>
    <w:rsid w:val="00032C7B"/>
    <w:rsid w:val="00037B17"/>
    <w:rsid w:val="000446A3"/>
    <w:rsid w:val="0005586F"/>
    <w:rsid w:val="000563CD"/>
    <w:rsid w:val="00056B21"/>
    <w:rsid w:val="000656B8"/>
    <w:rsid w:val="00073A78"/>
    <w:rsid w:val="00091FA4"/>
    <w:rsid w:val="000967A2"/>
    <w:rsid w:val="000A11B8"/>
    <w:rsid w:val="000A4035"/>
    <w:rsid w:val="000A69AA"/>
    <w:rsid w:val="000A71A3"/>
    <w:rsid w:val="000B2127"/>
    <w:rsid w:val="000B79BD"/>
    <w:rsid w:val="000C7A43"/>
    <w:rsid w:val="000D76CE"/>
    <w:rsid w:val="000E6EFA"/>
    <w:rsid w:val="000F1C4F"/>
    <w:rsid w:val="00104B8A"/>
    <w:rsid w:val="0010619E"/>
    <w:rsid w:val="00120321"/>
    <w:rsid w:val="001205BC"/>
    <w:rsid w:val="001215BE"/>
    <w:rsid w:val="00124F0C"/>
    <w:rsid w:val="001355FD"/>
    <w:rsid w:val="00146256"/>
    <w:rsid w:val="001465EF"/>
    <w:rsid w:val="00146844"/>
    <w:rsid w:val="00150620"/>
    <w:rsid w:val="00151EE1"/>
    <w:rsid w:val="00152B09"/>
    <w:rsid w:val="001541EB"/>
    <w:rsid w:val="001568D8"/>
    <w:rsid w:val="001643E2"/>
    <w:rsid w:val="0017253D"/>
    <w:rsid w:val="001753A1"/>
    <w:rsid w:val="001802FC"/>
    <w:rsid w:val="00181E19"/>
    <w:rsid w:val="00182F7E"/>
    <w:rsid w:val="00185741"/>
    <w:rsid w:val="001908AD"/>
    <w:rsid w:val="001A6375"/>
    <w:rsid w:val="001B1129"/>
    <w:rsid w:val="001B20F0"/>
    <w:rsid w:val="001B6A6C"/>
    <w:rsid w:val="001B6B79"/>
    <w:rsid w:val="001B70F5"/>
    <w:rsid w:val="001C4E46"/>
    <w:rsid w:val="001D06BB"/>
    <w:rsid w:val="001D09AF"/>
    <w:rsid w:val="001D6188"/>
    <w:rsid w:val="001D7301"/>
    <w:rsid w:val="001E5494"/>
    <w:rsid w:val="001E6FB1"/>
    <w:rsid w:val="001E79BF"/>
    <w:rsid w:val="001F1685"/>
    <w:rsid w:val="00203001"/>
    <w:rsid w:val="00203816"/>
    <w:rsid w:val="00215E89"/>
    <w:rsid w:val="00221484"/>
    <w:rsid w:val="0022661F"/>
    <w:rsid w:val="002330A9"/>
    <w:rsid w:val="00235E89"/>
    <w:rsid w:val="00236D4A"/>
    <w:rsid w:val="00240EE4"/>
    <w:rsid w:val="00243484"/>
    <w:rsid w:val="0024710D"/>
    <w:rsid w:val="002552E6"/>
    <w:rsid w:val="0027081B"/>
    <w:rsid w:val="00285D6E"/>
    <w:rsid w:val="00286FA8"/>
    <w:rsid w:val="00287E64"/>
    <w:rsid w:val="00292841"/>
    <w:rsid w:val="0029477C"/>
    <w:rsid w:val="002A3DF4"/>
    <w:rsid w:val="002B4F17"/>
    <w:rsid w:val="002C7A7C"/>
    <w:rsid w:val="002E1B8D"/>
    <w:rsid w:val="002E2583"/>
    <w:rsid w:val="002E3D15"/>
    <w:rsid w:val="002E69C3"/>
    <w:rsid w:val="00301496"/>
    <w:rsid w:val="003053A8"/>
    <w:rsid w:val="00306A29"/>
    <w:rsid w:val="00307355"/>
    <w:rsid w:val="003135D5"/>
    <w:rsid w:val="003158E3"/>
    <w:rsid w:val="003172D6"/>
    <w:rsid w:val="003262B9"/>
    <w:rsid w:val="00326C86"/>
    <w:rsid w:val="003368E8"/>
    <w:rsid w:val="00337BE2"/>
    <w:rsid w:val="00340B52"/>
    <w:rsid w:val="0034256E"/>
    <w:rsid w:val="00344624"/>
    <w:rsid w:val="0034570E"/>
    <w:rsid w:val="00351E50"/>
    <w:rsid w:val="00354988"/>
    <w:rsid w:val="00354AE8"/>
    <w:rsid w:val="00361C07"/>
    <w:rsid w:val="00364DCC"/>
    <w:rsid w:val="00380876"/>
    <w:rsid w:val="0038650E"/>
    <w:rsid w:val="00397C72"/>
    <w:rsid w:val="003A2734"/>
    <w:rsid w:val="003A674D"/>
    <w:rsid w:val="003C4129"/>
    <w:rsid w:val="003E5F91"/>
    <w:rsid w:val="003F2268"/>
    <w:rsid w:val="003F6D3F"/>
    <w:rsid w:val="00406C3C"/>
    <w:rsid w:val="00410C20"/>
    <w:rsid w:val="00422BBD"/>
    <w:rsid w:val="004332AB"/>
    <w:rsid w:val="00437C6B"/>
    <w:rsid w:val="00440A06"/>
    <w:rsid w:val="004423DA"/>
    <w:rsid w:val="00444D10"/>
    <w:rsid w:val="0044552B"/>
    <w:rsid w:val="00456A72"/>
    <w:rsid w:val="00475E45"/>
    <w:rsid w:val="00477ACE"/>
    <w:rsid w:val="00490220"/>
    <w:rsid w:val="004B4664"/>
    <w:rsid w:val="004C4A18"/>
    <w:rsid w:val="004C68F4"/>
    <w:rsid w:val="004D54A2"/>
    <w:rsid w:val="004D7BFE"/>
    <w:rsid w:val="004E2A77"/>
    <w:rsid w:val="004F2609"/>
    <w:rsid w:val="00501D5B"/>
    <w:rsid w:val="0050516E"/>
    <w:rsid w:val="00510D87"/>
    <w:rsid w:val="00511104"/>
    <w:rsid w:val="00511E49"/>
    <w:rsid w:val="00512D73"/>
    <w:rsid w:val="0051609D"/>
    <w:rsid w:val="00522E47"/>
    <w:rsid w:val="00527805"/>
    <w:rsid w:val="005302F1"/>
    <w:rsid w:val="00530F53"/>
    <w:rsid w:val="00534805"/>
    <w:rsid w:val="00541EA7"/>
    <w:rsid w:val="00541F0D"/>
    <w:rsid w:val="0054248E"/>
    <w:rsid w:val="00543D1E"/>
    <w:rsid w:val="00555AF3"/>
    <w:rsid w:val="00571766"/>
    <w:rsid w:val="005727D6"/>
    <w:rsid w:val="005807D1"/>
    <w:rsid w:val="00580B1A"/>
    <w:rsid w:val="005A43E2"/>
    <w:rsid w:val="005A6C33"/>
    <w:rsid w:val="005C38AD"/>
    <w:rsid w:val="005D2AAE"/>
    <w:rsid w:val="005D3DC8"/>
    <w:rsid w:val="005D68DF"/>
    <w:rsid w:val="005E5BCE"/>
    <w:rsid w:val="005F112A"/>
    <w:rsid w:val="005F36AD"/>
    <w:rsid w:val="005F4E14"/>
    <w:rsid w:val="00613FD3"/>
    <w:rsid w:val="00637707"/>
    <w:rsid w:val="006513EE"/>
    <w:rsid w:val="0067174C"/>
    <w:rsid w:val="00672D86"/>
    <w:rsid w:val="00674555"/>
    <w:rsid w:val="00680E5D"/>
    <w:rsid w:val="00682067"/>
    <w:rsid w:val="0068758F"/>
    <w:rsid w:val="006A7879"/>
    <w:rsid w:val="006B045B"/>
    <w:rsid w:val="006B7ED4"/>
    <w:rsid w:val="006C0969"/>
    <w:rsid w:val="006C6F79"/>
    <w:rsid w:val="006D2DFE"/>
    <w:rsid w:val="006D3F84"/>
    <w:rsid w:val="006D5CDB"/>
    <w:rsid w:val="006D7391"/>
    <w:rsid w:val="006E11B6"/>
    <w:rsid w:val="006E488F"/>
    <w:rsid w:val="006F2A9A"/>
    <w:rsid w:val="00706797"/>
    <w:rsid w:val="00716D7F"/>
    <w:rsid w:val="00717123"/>
    <w:rsid w:val="00717D7C"/>
    <w:rsid w:val="007256B7"/>
    <w:rsid w:val="007308EA"/>
    <w:rsid w:val="00730A88"/>
    <w:rsid w:val="00732B32"/>
    <w:rsid w:val="0073360B"/>
    <w:rsid w:val="007345AD"/>
    <w:rsid w:val="007416BA"/>
    <w:rsid w:val="0074383B"/>
    <w:rsid w:val="007444D1"/>
    <w:rsid w:val="00751B44"/>
    <w:rsid w:val="00756EC2"/>
    <w:rsid w:val="00772AA3"/>
    <w:rsid w:val="007848E1"/>
    <w:rsid w:val="00784B38"/>
    <w:rsid w:val="00785AFF"/>
    <w:rsid w:val="0078710A"/>
    <w:rsid w:val="00795718"/>
    <w:rsid w:val="007966D2"/>
    <w:rsid w:val="007B0A1E"/>
    <w:rsid w:val="007C0025"/>
    <w:rsid w:val="007C021E"/>
    <w:rsid w:val="007C1297"/>
    <w:rsid w:val="007C5C20"/>
    <w:rsid w:val="007D1F1E"/>
    <w:rsid w:val="007D4818"/>
    <w:rsid w:val="007E2ABA"/>
    <w:rsid w:val="007E4EE5"/>
    <w:rsid w:val="007F3D29"/>
    <w:rsid w:val="007F493F"/>
    <w:rsid w:val="008038CC"/>
    <w:rsid w:val="00805066"/>
    <w:rsid w:val="00815892"/>
    <w:rsid w:val="00821AC4"/>
    <w:rsid w:val="00841ED4"/>
    <w:rsid w:val="008470E2"/>
    <w:rsid w:val="00865E88"/>
    <w:rsid w:val="00877276"/>
    <w:rsid w:val="00884801"/>
    <w:rsid w:val="008929D7"/>
    <w:rsid w:val="008952DB"/>
    <w:rsid w:val="008A71BE"/>
    <w:rsid w:val="008C0AE8"/>
    <w:rsid w:val="008C0BF7"/>
    <w:rsid w:val="008C1668"/>
    <w:rsid w:val="008C517B"/>
    <w:rsid w:val="008D38C0"/>
    <w:rsid w:val="008D4E64"/>
    <w:rsid w:val="008E69C7"/>
    <w:rsid w:val="008F1E43"/>
    <w:rsid w:val="008F6456"/>
    <w:rsid w:val="009022F9"/>
    <w:rsid w:val="00902774"/>
    <w:rsid w:val="00903BE6"/>
    <w:rsid w:val="00922A08"/>
    <w:rsid w:val="009247CD"/>
    <w:rsid w:val="009250E6"/>
    <w:rsid w:val="00933FF7"/>
    <w:rsid w:val="00947598"/>
    <w:rsid w:val="00950B3E"/>
    <w:rsid w:val="00955C9D"/>
    <w:rsid w:val="009579F5"/>
    <w:rsid w:val="00964014"/>
    <w:rsid w:val="0096623B"/>
    <w:rsid w:val="00975A75"/>
    <w:rsid w:val="00985000"/>
    <w:rsid w:val="009973C4"/>
    <w:rsid w:val="009A1BCC"/>
    <w:rsid w:val="009A3EEB"/>
    <w:rsid w:val="009B04ED"/>
    <w:rsid w:val="009C0E7C"/>
    <w:rsid w:val="009C121F"/>
    <w:rsid w:val="009C2AA4"/>
    <w:rsid w:val="009D467F"/>
    <w:rsid w:val="009E4C4E"/>
    <w:rsid w:val="009E4CFC"/>
    <w:rsid w:val="009E4DA0"/>
    <w:rsid w:val="009F7600"/>
    <w:rsid w:val="00A1159D"/>
    <w:rsid w:val="00A21B55"/>
    <w:rsid w:val="00A40C7D"/>
    <w:rsid w:val="00A462ED"/>
    <w:rsid w:val="00A52BDA"/>
    <w:rsid w:val="00A619D7"/>
    <w:rsid w:val="00A62120"/>
    <w:rsid w:val="00A6694B"/>
    <w:rsid w:val="00A701DD"/>
    <w:rsid w:val="00A72374"/>
    <w:rsid w:val="00A74301"/>
    <w:rsid w:val="00A82DA9"/>
    <w:rsid w:val="00A844D8"/>
    <w:rsid w:val="00A84722"/>
    <w:rsid w:val="00A91AB5"/>
    <w:rsid w:val="00AD37DE"/>
    <w:rsid w:val="00AD4F9C"/>
    <w:rsid w:val="00AE0A19"/>
    <w:rsid w:val="00AE3163"/>
    <w:rsid w:val="00AE7CB9"/>
    <w:rsid w:val="00B16303"/>
    <w:rsid w:val="00B21E00"/>
    <w:rsid w:val="00B221DC"/>
    <w:rsid w:val="00B3134B"/>
    <w:rsid w:val="00B34F61"/>
    <w:rsid w:val="00B53D55"/>
    <w:rsid w:val="00B57F63"/>
    <w:rsid w:val="00B62832"/>
    <w:rsid w:val="00B84E4E"/>
    <w:rsid w:val="00B866DB"/>
    <w:rsid w:val="00BB11D2"/>
    <w:rsid w:val="00BB6781"/>
    <w:rsid w:val="00BC7819"/>
    <w:rsid w:val="00BD0B5B"/>
    <w:rsid w:val="00BD53CD"/>
    <w:rsid w:val="00BD7C5A"/>
    <w:rsid w:val="00BE03DA"/>
    <w:rsid w:val="00BE7B54"/>
    <w:rsid w:val="00BF291F"/>
    <w:rsid w:val="00BF4E15"/>
    <w:rsid w:val="00BF5E71"/>
    <w:rsid w:val="00C10567"/>
    <w:rsid w:val="00C1198A"/>
    <w:rsid w:val="00C16A20"/>
    <w:rsid w:val="00C17995"/>
    <w:rsid w:val="00C322A6"/>
    <w:rsid w:val="00C334D1"/>
    <w:rsid w:val="00C45C59"/>
    <w:rsid w:val="00C57CF0"/>
    <w:rsid w:val="00C6552F"/>
    <w:rsid w:val="00C75A7F"/>
    <w:rsid w:val="00C856CB"/>
    <w:rsid w:val="00C95AE5"/>
    <w:rsid w:val="00CB0849"/>
    <w:rsid w:val="00CB1697"/>
    <w:rsid w:val="00CB19BE"/>
    <w:rsid w:val="00CC32F9"/>
    <w:rsid w:val="00CC360A"/>
    <w:rsid w:val="00CC6723"/>
    <w:rsid w:val="00CC7A9D"/>
    <w:rsid w:val="00CE41BF"/>
    <w:rsid w:val="00CE6301"/>
    <w:rsid w:val="00CE7454"/>
    <w:rsid w:val="00CF1A73"/>
    <w:rsid w:val="00CF5737"/>
    <w:rsid w:val="00D00527"/>
    <w:rsid w:val="00D02163"/>
    <w:rsid w:val="00D06C39"/>
    <w:rsid w:val="00D07C17"/>
    <w:rsid w:val="00D07EF8"/>
    <w:rsid w:val="00D11C36"/>
    <w:rsid w:val="00D12B31"/>
    <w:rsid w:val="00D176DE"/>
    <w:rsid w:val="00D2172F"/>
    <w:rsid w:val="00D24C25"/>
    <w:rsid w:val="00D250F2"/>
    <w:rsid w:val="00D25774"/>
    <w:rsid w:val="00D2675F"/>
    <w:rsid w:val="00D340C1"/>
    <w:rsid w:val="00D51EBE"/>
    <w:rsid w:val="00D57D11"/>
    <w:rsid w:val="00D63FB3"/>
    <w:rsid w:val="00D66F69"/>
    <w:rsid w:val="00D77C56"/>
    <w:rsid w:val="00DA6270"/>
    <w:rsid w:val="00DA7D92"/>
    <w:rsid w:val="00DB20FC"/>
    <w:rsid w:val="00DB7792"/>
    <w:rsid w:val="00DC39BD"/>
    <w:rsid w:val="00DC7360"/>
    <w:rsid w:val="00DE1175"/>
    <w:rsid w:val="00E053B1"/>
    <w:rsid w:val="00E0597D"/>
    <w:rsid w:val="00E203D3"/>
    <w:rsid w:val="00E24B37"/>
    <w:rsid w:val="00E24B70"/>
    <w:rsid w:val="00E24EC1"/>
    <w:rsid w:val="00E362BB"/>
    <w:rsid w:val="00E42AD2"/>
    <w:rsid w:val="00E564E1"/>
    <w:rsid w:val="00E732C3"/>
    <w:rsid w:val="00E73944"/>
    <w:rsid w:val="00E9519F"/>
    <w:rsid w:val="00EB1BA0"/>
    <w:rsid w:val="00EC71D5"/>
    <w:rsid w:val="00ED0F9B"/>
    <w:rsid w:val="00ED4A59"/>
    <w:rsid w:val="00EE0398"/>
    <w:rsid w:val="00EF4B15"/>
    <w:rsid w:val="00EF611A"/>
    <w:rsid w:val="00F0614D"/>
    <w:rsid w:val="00F1020B"/>
    <w:rsid w:val="00F10E98"/>
    <w:rsid w:val="00F214B0"/>
    <w:rsid w:val="00F34BFC"/>
    <w:rsid w:val="00F4480A"/>
    <w:rsid w:val="00F61DF3"/>
    <w:rsid w:val="00F62707"/>
    <w:rsid w:val="00F74BBF"/>
    <w:rsid w:val="00F91F89"/>
    <w:rsid w:val="00FA79AD"/>
    <w:rsid w:val="00FA7EE3"/>
    <w:rsid w:val="00FB05DD"/>
    <w:rsid w:val="00FC5EFE"/>
    <w:rsid w:val="00FD2B71"/>
    <w:rsid w:val="00FD7B84"/>
    <w:rsid w:val="00FD7BCA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75CDC"/>
  <w15:docId w15:val="{9157A5F3-616A-467E-9006-5567F7236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2AB"/>
    <w:pPr>
      <w:spacing w:after="240" w:line="280" w:lineRule="atLeast"/>
    </w:pPr>
    <w:rPr>
      <w:rFonts w:ascii="Arial" w:eastAsiaTheme="minorEastAsia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37B17"/>
    <w:pPr>
      <w:keepNext/>
      <w:spacing w:before="360" w:line="480" w:lineRule="atLeast"/>
      <w:outlineLvl w:val="0"/>
    </w:pPr>
    <w:rPr>
      <w:rFonts w:cs="Arial"/>
      <w:b/>
      <w:bCs/>
      <w:color w:val="9B0000"/>
      <w:position w:val="8"/>
      <w:sz w:val="4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82067"/>
    <w:pPr>
      <w:keepNext/>
      <w:keepLines/>
      <w:spacing w:before="280" w:after="160" w:line="340" w:lineRule="atLeast"/>
      <w:outlineLvl w:val="1"/>
    </w:pPr>
    <w:rPr>
      <w:rFonts w:eastAsiaTheme="majorEastAsia" w:cstheme="majorBidi"/>
      <w:b/>
      <w:color w:val="AF2A2E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73A78"/>
    <w:pPr>
      <w:keepNext/>
      <w:keepLines/>
      <w:spacing w:before="40" w:after="0"/>
      <w:outlineLvl w:val="2"/>
    </w:pPr>
    <w:rPr>
      <w:rFonts w:eastAsiaTheme="majorEastAsia" w:cstheme="majorBidi"/>
      <w:color w:val="AF2A2E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73A7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AF2A2E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CC360A"/>
    <w:pPr>
      <w:keepNext/>
      <w:keepLines/>
      <w:spacing w:before="40" w:after="0" w:line="240" w:lineRule="auto"/>
      <w:outlineLvl w:val="4"/>
    </w:pPr>
    <w:rPr>
      <w:rFonts w:eastAsiaTheme="majorEastAsia" w:cstheme="majorBidi"/>
      <w:b/>
      <w:bCs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073A78"/>
    <w:pPr>
      <w:keepNext/>
      <w:keepLines/>
      <w:spacing w:before="40" w:after="0"/>
      <w:outlineLvl w:val="5"/>
    </w:pPr>
    <w:rPr>
      <w:rFonts w:eastAsiaTheme="majorEastAsia" w:cstheme="majorBidi"/>
      <w:color w:val="4D00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73A7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4D000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4332AB"/>
    <w:pPr>
      <w:spacing w:after="3720" w:line="240" w:lineRule="auto"/>
      <w:contextualSpacing/>
    </w:pPr>
    <w:rPr>
      <w:rFonts w:asciiTheme="majorHAnsi" w:eastAsiaTheme="majorEastAsia" w:hAnsiTheme="majorHAnsi" w:cstheme="majorBidi"/>
      <w:b/>
      <w:color w:val="9C0000" w:themeColor="accent1"/>
      <w:spacing w:val="-10"/>
      <w:kern w:val="28"/>
      <w:sz w:val="84"/>
      <w:szCs w:val="84"/>
    </w:rPr>
  </w:style>
  <w:style w:type="character" w:customStyle="1" w:styleId="TitelTegn">
    <w:name w:val="Titel Tegn"/>
    <w:basedOn w:val="Standardskrifttypeiafsnit"/>
    <w:link w:val="Titel"/>
    <w:uiPriority w:val="10"/>
    <w:rsid w:val="004332AB"/>
    <w:rPr>
      <w:rFonts w:asciiTheme="majorHAnsi" w:eastAsiaTheme="majorEastAsia" w:hAnsiTheme="majorHAnsi" w:cstheme="majorBidi"/>
      <w:b/>
      <w:color w:val="9C0000" w:themeColor="accent1"/>
      <w:spacing w:val="-10"/>
      <w:kern w:val="28"/>
      <w:sz w:val="84"/>
      <w:szCs w:val="8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37B17"/>
    <w:rPr>
      <w:rFonts w:ascii="Arial" w:eastAsiaTheme="minorEastAsia" w:hAnsi="Arial" w:cs="Arial"/>
      <w:b/>
      <w:bCs/>
      <w:color w:val="9B0000"/>
      <w:position w:val="8"/>
      <w:sz w:val="40"/>
      <w:szCs w:val="32"/>
    </w:rPr>
  </w:style>
  <w:style w:type="table" w:styleId="Tabel-Gitter">
    <w:name w:val="Table Grid"/>
    <w:basedOn w:val="Tabel-Normal"/>
    <w:uiPriority w:val="59"/>
    <w:rsid w:val="00C45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demitabel"/>
    <w:uiPriority w:val="34"/>
    <w:qFormat/>
    <w:rsid w:val="004332AB"/>
    <w:pPr>
      <w:numPr>
        <w:numId w:val="13"/>
      </w:numPr>
      <w:spacing w:after="240" w:line="280" w:lineRule="atLeast"/>
      <w:contextualSpacing/>
    </w:pPr>
    <w:rPr>
      <w:rFonts w:ascii="Arial" w:hAnsi="Arial" w:cs="Arial"/>
      <w:sz w:val="20"/>
      <w:szCs w:val="1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82067"/>
    <w:rPr>
      <w:rFonts w:ascii="Arial" w:eastAsiaTheme="majorEastAsia" w:hAnsi="Arial" w:cstheme="majorBidi"/>
      <w:b/>
      <w:color w:val="AF2A2E"/>
      <w:sz w:val="26"/>
      <w:szCs w:val="26"/>
    </w:rPr>
  </w:style>
  <w:style w:type="paragraph" w:styleId="Ingenafstand">
    <w:name w:val="No Spacing"/>
    <w:link w:val="IngenafstandTegn"/>
    <w:uiPriority w:val="1"/>
    <w:qFormat/>
    <w:rsid w:val="00073A78"/>
    <w:pPr>
      <w:spacing w:after="0" w:line="240" w:lineRule="auto"/>
    </w:pPr>
    <w:rPr>
      <w:rFonts w:ascii="Arial" w:hAnsi="Arial"/>
    </w:rPr>
  </w:style>
  <w:style w:type="paragraph" w:customStyle="1" w:styleId="Default">
    <w:name w:val="Default"/>
    <w:rsid w:val="003014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7C0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C0025"/>
  </w:style>
  <w:style w:type="paragraph" w:styleId="Sidefod">
    <w:name w:val="footer"/>
    <w:basedOn w:val="Normal"/>
    <w:link w:val="SidefodTegn"/>
    <w:uiPriority w:val="99"/>
    <w:unhideWhenUsed/>
    <w:rsid w:val="00E24B70"/>
    <w:pPr>
      <w:tabs>
        <w:tab w:val="center" w:pos="4819"/>
        <w:tab w:val="right" w:pos="9638"/>
      </w:tabs>
      <w:spacing w:after="0"/>
    </w:pPr>
    <w:rPr>
      <w:color w:val="7F7F7F" w:themeColor="accent2"/>
    </w:rPr>
  </w:style>
  <w:style w:type="character" w:customStyle="1" w:styleId="SidefodTegn">
    <w:name w:val="Sidefod Tegn"/>
    <w:basedOn w:val="Standardskrifttypeiafsnit"/>
    <w:link w:val="Sidefod"/>
    <w:uiPriority w:val="99"/>
    <w:rsid w:val="00E24B70"/>
    <w:rPr>
      <w:rFonts w:ascii="Arial" w:eastAsiaTheme="minorEastAsia" w:hAnsi="Arial"/>
      <w:color w:val="7F7F7F" w:themeColor="accent2"/>
      <w:sz w:val="1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73A78"/>
    <w:rPr>
      <w:rFonts w:ascii="Arial" w:eastAsiaTheme="majorEastAsia" w:hAnsi="Arial" w:cstheme="majorBidi"/>
      <w:color w:val="AF2A2E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6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6694B"/>
    <w:rPr>
      <w:rFonts w:ascii="Tahoma" w:hAnsi="Tahoma" w:cs="Tahoma"/>
      <w:sz w:val="16"/>
      <w:szCs w:val="16"/>
    </w:rPr>
  </w:style>
  <w:style w:type="paragraph" w:styleId="Overskrift">
    <w:name w:val="TOC Heading"/>
    <w:basedOn w:val="Overskrift1"/>
    <w:next w:val="Normal"/>
    <w:uiPriority w:val="39"/>
    <w:unhideWhenUsed/>
    <w:qFormat/>
    <w:rsid w:val="00E24B70"/>
    <w:rPr>
      <w:bCs w:val="0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E24B70"/>
    <w:pPr>
      <w:tabs>
        <w:tab w:val="right" w:leader="dot" w:pos="9622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1E79BF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1E79BF"/>
    <w:pPr>
      <w:spacing w:after="100"/>
      <w:ind w:left="440"/>
    </w:pPr>
  </w:style>
  <w:style w:type="character" w:styleId="Hyperlink">
    <w:name w:val="Hyperlink"/>
    <w:basedOn w:val="Standardskrifttypeiafsnit"/>
    <w:uiPriority w:val="99"/>
    <w:unhideWhenUsed/>
    <w:rsid w:val="001E79BF"/>
    <w:rPr>
      <w:color w:val="000000" w:themeColor="hyperlink"/>
      <w:u w:val="single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E69C7"/>
    <w:pPr>
      <w:spacing w:after="0" w:line="240" w:lineRule="auto"/>
    </w:pPr>
    <w:rPr>
      <w:i/>
      <w:szCs w:val="1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E69C7"/>
    <w:rPr>
      <w:rFonts w:eastAsiaTheme="minorEastAsia"/>
      <w:i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D06B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1D06BB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1D06BB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D06B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D06BB"/>
    <w:rPr>
      <w:b/>
      <w:bCs/>
      <w:sz w:val="20"/>
      <w:szCs w:val="20"/>
    </w:rPr>
  </w:style>
  <w:style w:type="character" w:styleId="Sidetal">
    <w:name w:val="page number"/>
    <w:basedOn w:val="Standardskrifttypeiafsnit"/>
    <w:uiPriority w:val="99"/>
    <w:semiHidden/>
    <w:unhideWhenUsed/>
    <w:rsid w:val="00E24B70"/>
    <w:rPr>
      <w:color w:val="7F7F7F" w:themeColor="accent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073A78"/>
    <w:rPr>
      <w:rFonts w:ascii="Arial" w:eastAsiaTheme="majorEastAsia" w:hAnsi="Arial" w:cstheme="majorBidi"/>
      <w:i/>
      <w:iCs/>
      <w:color w:val="AF2A2E"/>
    </w:rPr>
  </w:style>
  <w:style w:type="character" w:styleId="Kraftigfremhvning">
    <w:name w:val="Intense Emphasis"/>
    <w:uiPriority w:val="21"/>
    <w:qFormat/>
    <w:rsid w:val="006B045B"/>
  </w:style>
  <w:style w:type="table" w:styleId="Listetabel6-farverig-farve2">
    <w:name w:val="List Table 6 Colorful Accent 2"/>
    <w:aliases w:val="Rådgivning02"/>
    <w:basedOn w:val="Tabel-Normal"/>
    <w:uiPriority w:val="51"/>
    <w:rsid w:val="00CC360A"/>
    <w:pPr>
      <w:spacing w:after="0" w:line="240" w:lineRule="auto"/>
    </w:pPr>
    <w:rPr>
      <w:rFonts w:cs="Times New Roman (Brødtekst CS)"/>
      <w:color w:val="000000" w:themeColor="text1"/>
    </w:rPr>
    <w:tblPr>
      <w:tblStyleRowBandSize w:val="1"/>
      <w:tblStyleColBandSize w:val="1"/>
      <w:tblBorders>
        <w:top w:val="single" w:sz="4" w:space="0" w:color="AF2A2E"/>
        <w:bottom w:val="single" w:sz="4" w:space="0" w:color="AF2A2E"/>
      </w:tblBorders>
    </w:tbl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bottom w:val="single" w:sz="4" w:space="0" w:color="7F7F7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F7F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2" w:themeFillTint="33"/>
      </w:tcPr>
    </w:tblStylePr>
    <w:tblStylePr w:type="band1Horz">
      <w:tblPr/>
      <w:tcPr>
        <w:shd w:val="clear" w:color="auto" w:fill="E5E5E5" w:themeFill="accent2" w:themeFillTint="33"/>
      </w:tcPr>
    </w:tblStylePr>
  </w:style>
  <w:style w:type="table" w:styleId="Gittertabel2-farve2">
    <w:name w:val="Grid Table 2 Accent 2"/>
    <w:basedOn w:val="Tabel-Normal"/>
    <w:uiPriority w:val="47"/>
    <w:rsid w:val="00CC36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bottom w:val="single" w:sz="4" w:space="0" w:color="AF2A2E"/>
        <w:insideH w:val="single" w:sz="4" w:space="0" w:color="AF2A2E"/>
        <w:insideV w:val="single" w:sz="4" w:space="0" w:color="AF2A2E"/>
      </w:tblBorders>
    </w:tblPr>
    <w:tcPr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2" w:themeFillTint="33"/>
      </w:tcPr>
    </w:tblStylePr>
    <w:tblStylePr w:type="band1Horz">
      <w:tblPr/>
      <w:tcPr>
        <w:shd w:val="clear" w:color="auto" w:fill="E5E5E5" w:themeFill="accent2" w:themeFillTint="33"/>
      </w:tcPr>
    </w:tblStylePr>
  </w:style>
  <w:style w:type="paragraph" w:styleId="Citat">
    <w:name w:val="Quote"/>
    <w:basedOn w:val="Normal"/>
    <w:next w:val="Normal"/>
    <w:link w:val="CitatTegn"/>
    <w:uiPriority w:val="29"/>
    <w:qFormat/>
    <w:rsid w:val="00E564E1"/>
    <w:pPr>
      <w:spacing w:after="0" w:line="240" w:lineRule="auto"/>
    </w:pPr>
    <w:rPr>
      <w:rFonts w:asciiTheme="majorHAnsi" w:hAnsiTheme="majorHAnsi" w:cstheme="majorHAnsi"/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E564E1"/>
    <w:rPr>
      <w:rFonts w:asciiTheme="majorHAnsi" w:eastAsiaTheme="minorEastAsia" w:hAnsiTheme="majorHAnsi" w:cstheme="majorHAnsi"/>
      <w:i/>
      <w:iCs/>
      <w:color w:val="000000" w:themeColor="text1"/>
    </w:rPr>
  </w:style>
  <w:style w:type="table" w:styleId="Gittertabel1lys-farve2">
    <w:name w:val="Grid Table 1 Light Accent 2"/>
    <w:basedOn w:val="Tabel-Normal"/>
    <w:uiPriority w:val="46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CBCBCB" w:themeColor="accent2" w:themeTint="66"/>
        <w:left w:val="single" w:sz="4" w:space="0" w:color="CBCBCB" w:themeColor="accent2" w:themeTint="66"/>
        <w:bottom w:val="single" w:sz="4" w:space="0" w:color="CBCBCB" w:themeColor="accent2" w:themeTint="66"/>
        <w:right w:val="single" w:sz="4" w:space="0" w:color="CBCBCB" w:themeColor="accent2" w:themeTint="66"/>
        <w:insideH w:val="single" w:sz="4" w:space="0" w:color="CBCBCB" w:themeColor="accent2" w:themeTint="66"/>
        <w:insideV w:val="single" w:sz="4" w:space="0" w:color="CBCBC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CC360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6">
    <w:name w:val="Grid Table 2 Accent 6"/>
    <w:basedOn w:val="Tabel-Normal"/>
    <w:uiPriority w:val="47"/>
    <w:rsid w:val="00CC360A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6" w:themeTint="99"/>
        <w:bottom w:val="single" w:sz="2" w:space="0" w:color="B2B2B2" w:themeColor="accent6" w:themeTint="99"/>
        <w:insideH w:val="single" w:sz="2" w:space="0" w:color="B2B2B2" w:themeColor="accent6" w:themeTint="99"/>
        <w:insideV w:val="single" w:sz="2" w:space="0" w:color="B2B2B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character" w:customStyle="1" w:styleId="Overskrift5Tegn">
    <w:name w:val="Overskrift 5 Tegn"/>
    <w:basedOn w:val="Standardskrifttypeiafsnit"/>
    <w:link w:val="Overskrift5"/>
    <w:uiPriority w:val="9"/>
    <w:rsid w:val="00CC360A"/>
    <w:rPr>
      <w:rFonts w:eastAsiaTheme="majorEastAsia" w:cstheme="majorBidi"/>
      <w:b/>
      <w:bCs/>
      <w:color w:val="000000" w:themeColor="text1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073A78"/>
    <w:rPr>
      <w:rFonts w:ascii="Arial" w:eastAsiaTheme="majorEastAsia" w:hAnsi="Arial" w:cstheme="majorBidi"/>
      <w:color w:val="4D0000" w:themeColor="accent1" w:themeShade="7F"/>
    </w:rPr>
  </w:style>
  <w:style w:type="table" w:styleId="Tabelgitter-lys">
    <w:name w:val="Grid Table Light"/>
    <w:basedOn w:val="Tabel-Normal"/>
    <w:uiPriority w:val="40"/>
    <w:rsid w:val="00CC36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inal">
    <w:name w:val="final"/>
    <w:basedOn w:val="Tabel-Normal"/>
    <w:uiPriority w:val="99"/>
    <w:rsid w:val="006B045B"/>
    <w:pPr>
      <w:spacing w:after="0" w:line="240" w:lineRule="auto"/>
    </w:pPr>
    <w:tblPr/>
    <w:tcPr>
      <w:vAlign w:val="center"/>
    </w:tcPr>
  </w:style>
  <w:style w:type="table" w:styleId="Almindeligtabel5">
    <w:name w:val="Plain Table 5"/>
    <w:basedOn w:val="Tabel-Normal"/>
    <w:uiPriority w:val="45"/>
    <w:rsid w:val="00CC360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tabel1-lys-farve5">
    <w:name w:val="Grid Table 1 Light Accent 5"/>
    <w:basedOn w:val="Tabel-Normal"/>
    <w:uiPriority w:val="46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CBCBCB" w:themeColor="accent5" w:themeTint="66"/>
        <w:left w:val="single" w:sz="4" w:space="0" w:color="CBCBCB" w:themeColor="accent5" w:themeTint="66"/>
        <w:bottom w:val="single" w:sz="4" w:space="0" w:color="CBCBCB" w:themeColor="accent5" w:themeTint="66"/>
        <w:right w:val="single" w:sz="4" w:space="0" w:color="CBCBCB" w:themeColor="accent5" w:themeTint="66"/>
        <w:insideH w:val="single" w:sz="4" w:space="0" w:color="CBCBCB" w:themeColor="accent5" w:themeTint="66"/>
        <w:insideV w:val="single" w:sz="4" w:space="0" w:color="CBCBC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CBCBCB" w:themeColor="accent6" w:themeTint="66"/>
        <w:left w:val="single" w:sz="4" w:space="0" w:color="CBCBCB" w:themeColor="accent6" w:themeTint="66"/>
        <w:bottom w:val="single" w:sz="4" w:space="0" w:color="CBCBCB" w:themeColor="accent6" w:themeTint="66"/>
        <w:right w:val="single" w:sz="4" w:space="0" w:color="CBCBCB" w:themeColor="accent6" w:themeTint="66"/>
        <w:insideH w:val="single" w:sz="4" w:space="0" w:color="CBCBCB" w:themeColor="accent6" w:themeTint="66"/>
        <w:insideV w:val="single" w:sz="4" w:space="0" w:color="CBCBC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lmindeligtabel1">
    <w:name w:val="Plain Table 1"/>
    <w:basedOn w:val="Tabel-Normal"/>
    <w:uiPriority w:val="41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CC360A"/>
    <w:pPr>
      <w:spacing w:after="0" w:line="240" w:lineRule="auto"/>
    </w:pPr>
    <w:tblPr>
      <w:tblStyleRowBandSize w:val="1"/>
      <w:tblStyleColBandSize w:val="1"/>
      <w:tblBorders>
        <w:top w:val="single" w:sz="4" w:space="0" w:color="AF2A2E"/>
        <w:bottom w:val="single" w:sz="4" w:space="0" w:color="AF2A2E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6B045B"/>
    <w:pPr>
      <w:spacing w:after="0" w:line="240" w:lineRule="auto"/>
    </w:pPr>
    <w:rPr>
      <w:color w:val="5F5F5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2" w:themeFillTint="33"/>
      </w:tcPr>
    </w:tblStylePr>
    <w:tblStylePr w:type="band1Horz">
      <w:tblPr/>
      <w:tcPr>
        <w:shd w:val="clear" w:color="auto" w:fill="E5E5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6B045B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6B045B"/>
    <w:pPr>
      <w:spacing w:after="0" w:line="240" w:lineRule="auto"/>
    </w:pPr>
    <w:rPr>
      <w:color w:val="5F5F5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5" w:themeFillTint="33"/>
      </w:tcPr>
    </w:tblStylePr>
    <w:tblStylePr w:type="band1Horz">
      <w:tblPr/>
      <w:tcPr>
        <w:shd w:val="clear" w:color="auto" w:fill="E5E5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6B045B"/>
    <w:pPr>
      <w:spacing w:after="0" w:line="240" w:lineRule="auto"/>
    </w:pPr>
    <w:rPr>
      <w:color w:val="5F5F5F" w:themeColor="accent2" w:themeShade="BF"/>
    </w:rPr>
    <w:tblPr>
      <w:tblStyleRowBandSize w:val="1"/>
      <w:tblStyleColBandSize w:val="1"/>
      <w:tblBorders>
        <w:top w:val="single" w:sz="4" w:space="0" w:color="B2B2B2" w:themeColor="accent2" w:themeTint="99"/>
        <w:left w:val="single" w:sz="4" w:space="0" w:color="B2B2B2" w:themeColor="accent2" w:themeTint="99"/>
        <w:bottom w:val="single" w:sz="4" w:space="0" w:color="B2B2B2" w:themeColor="accent2" w:themeTint="99"/>
        <w:right w:val="single" w:sz="4" w:space="0" w:color="B2B2B2" w:themeColor="accent2" w:themeTint="99"/>
        <w:insideH w:val="single" w:sz="4" w:space="0" w:color="B2B2B2" w:themeColor="accent2" w:themeTint="99"/>
        <w:insideV w:val="single" w:sz="4" w:space="0" w:color="B2B2B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2" w:themeFillTint="33"/>
      </w:tcPr>
    </w:tblStylePr>
    <w:tblStylePr w:type="band1Horz">
      <w:tblPr/>
      <w:tcPr>
        <w:shd w:val="clear" w:color="auto" w:fill="E5E5E5" w:themeFill="accent2" w:themeFillTint="33"/>
      </w:tcPr>
    </w:tblStylePr>
    <w:tblStylePr w:type="neCell">
      <w:tblPr/>
      <w:tcPr>
        <w:tcBorders>
          <w:bottom w:val="single" w:sz="4" w:space="0" w:color="B2B2B2" w:themeColor="accent2" w:themeTint="99"/>
        </w:tcBorders>
      </w:tcPr>
    </w:tblStylePr>
    <w:tblStylePr w:type="nwCell">
      <w:tblPr/>
      <w:tcPr>
        <w:tcBorders>
          <w:bottom w:val="single" w:sz="4" w:space="0" w:color="B2B2B2" w:themeColor="accent2" w:themeTint="99"/>
        </w:tcBorders>
      </w:tcPr>
    </w:tblStylePr>
    <w:tblStylePr w:type="seCell">
      <w:tblPr/>
      <w:tcPr>
        <w:tcBorders>
          <w:top w:val="single" w:sz="4" w:space="0" w:color="B2B2B2" w:themeColor="accent2" w:themeTint="99"/>
        </w:tcBorders>
      </w:tcPr>
    </w:tblStylePr>
    <w:tblStylePr w:type="swCell">
      <w:tblPr/>
      <w:tcPr>
        <w:tcBorders>
          <w:top w:val="single" w:sz="4" w:space="0" w:color="B2B2B2" w:themeColor="accent2" w:themeTint="99"/>
        </w:tcBorders>
      </w:tcPr>
    </w:tblStylePr>
  </w:style>
  <w:style w:type="table" w:styleId="Gittertabel6-farverig-farve6">
    <w:name w:val="Grid Table 6 Colorful Accent 6"/>
    <w:basedOn w:val="Tabel-Normal"/>
    <w:uiPriority w:val="51"/>
    <w:rsid w:val="006B045B"/>
    <w:pPr>
      <w:spacing w:after="0" w:line="240" w:lineRule="auto"/>
    </w:pPr>
    <w:rPr>
      <w:color w:val="5F5F5F" w:themeColor="accent6" w:themeShade="BF"/>
    </w:rPr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  <w:insideV w:val="single" w:sz="4" w:space="0" w:color="B2B2B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6B045B"/>
    <w:pPr>
      <w:spacing w:after="0" w:line="240" w:lineRule="auto"/>
    </w:pPr>
    <w:rPr>
      <w:color w:val="5F5F5F" w:themeColor="accent5" w:themeShade="BF"/>
    </w:rPr>
    <w:tblPr>
      <w:tblStyleRowBandSize w:val="1"/>
      <w:tblStyleColBandSize w:val="1"/>
      <w:tblBorders>
        <w:top w:val="single" w:sz="4" w:space="0" w:color="B2B2B2" w:themeColor="accent5" w:themeTint="99"/>
        <w:left w:val="single" w:sz="4" w:space="0" w:color="B2B2B2" w:themeColor="accent5" w:themeTint="99"/>
        <w:bottom w:val="single" w:sz="4" w:space="0" w:color="B2B2B2" w:themeColor="accent5" w:themeTint="99"/>
        <w:right w:val="single" w:sz="4" w:space="0" w:color="B2B2B2" w:themeColor="accent5" w:themeTint="99"/>
        <w:insideH w:val="single" w:sz="4" w:space="0" w:color="B2B2B2" w:themeColor="accent5" w:themeTint="99"/>
        <w:insideV w:val="single" w:sz="4" w:space="0" w:color="B2B2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5" w:themeFillTint="33"/>
      </w:tcPr>
    </w:tblStylePr>
    <w:tblStylePr w:type="band1Horz">
      <w:tblPr/>
      <w:tcPr>
        <w:shd w:val="clear" w:color="auto" w:fill="E5E5E5" w:themeFill="accent5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6B045B"/>
    <w:pPr>
      <w:spacing w:after="0" w:line="240" w:lineRule="auto"/>
    </w:pPr>
    <w:rPr>
      <w:color w:val="5F5F5F" w:themeColor="accent2" w:themeShade="BF"/>
    </w:rPr>
    <w:tblPr>
      <w:tblStyleRowBandSize w:val="1"/>
      <w:tblStyleColBandSize w:val="1"/>
      <w:tblBorders>
        <w:top w:val="single" w:sz="4" w:space="0" w:color="B2B2B2" w:themeColor="accent2" w:themeTint="99"/>
        <w:left w:val="single" w:sz="4" w:space="0" w:color="B2B2B2" w:themeColor="accent2" w:themeTint="99"/>
        <w:bottom w:val="single" w:sz="4" w:space="0" w:color="B2B2B2" w:themeColor="accent2" w:themeTint="99"/>
        <w:right w:val="single" w:sz="4" w:space="0" w:color="B2B2B2" w:themeColor="accent2" w:themeTint="99"/>
        <w:insideH w:val="single" w:sz="4" w:space="0" w:color="B2B2B2" w:themeColor="accent2" w:themeTint="99"/>
        <w:insideV w:val="single" w:sz="4" w:space="0" w:color="B2B2B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2" w:themeFillTint="33"/>
      </w:tcPr>
    </w:tblStylePr>
    <w:tblStylePr w:type="band1Horz">
      <w:tblPr/>
      <w:tcPr>
        <w:shd w:val="clear" w:color="auto" w:fill="E5E5E5" w:themeFill="accent2" w:themeFillTint="33"/>
      </w:tcPr>
    </w:tblStylePr>
  </w:style>
  <w:style w:type="character" w:styleId="Fremhv">
    <w:name w:val="Emphasis"/>
    <w:basedOn w:val="Standardskrifttypeiafsnit"/>
    <w:uiPriority w:val="20"/>
    <w:qFormat/>
    <w:rsid w:val="006B045B"/>
    <w:rPr>
      <w:i/>
      <w:iCs/>
    </w:rPr>
  </w:style>
  <w:style w:type="character" w:styleId="Svagfremhvning">
    <w:name w:val="Subtle Emphasis"/>
    <w:basedOn w:val="Kraftigfremhvning"/>
    <w:uiPriority w:val="19"/>
    <w:qFormat/>
    <w:rsid w:val="006B045B"/>
    <w:rPr>
      <w:rFonts w:asciiTheme="minorHAnsi" w:hAnsiTheme="minorHAnsi"/>
      <w:i w:val="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73A78"/>
    <w:rPr>
      <w:rFonts w:ascii="Arial" w:eastAsiaTheme="majorEastAsia" w:hAnsi="Arial" w:cstheme="majorBidi"/>
      <w:i/>
      <w:iCs/>
      <w:color w:val="4D0000" w:themeColor="accent1" w:themeShade="7F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05586F"/>
    <w:rPr>
      <w:rFonts w:ascii="Arial" w:hAnsi="Arial"/>
    </w:rPr>
  </w:style>
  <w:style w:type="paragraph" w:customStyle="1" w:styleId="Afsnitsformat1">
    <w:name w:val="Afsnitsformat 1"/>
    <w:basedOn w:val="Normal"/>
    <w:uiPriority w:val="99"/>
    <w:rsid w:val="00A72374"/>
    <w:pPr>
      <w:autoSpaceDE w:val="0"/>
      <w:autoSpaceDN w:val="0"/>
      <w:adjustRightInd w:val="0"/>
      <w:spacing w:after="0" w:line="288" w:lineRule="auto"/>
      <w:textAlignment w:val="center"/>
    </w:pPr>
    <w:rPr>
      <w:rFonts w:ascii="TitilliumText22L-Regular" w:eastAsiaTheme="minorHAnsi" w:hAnsi="TitilliumText22L-Regular" w:cs="TitilliumText22L-Regular"/>
      <w:color w:val="000000"/>
      <w:sz w:val="24"/>
      <w:szCs w:val="24"/>
    </w:rPr>
  </w:style>
  <w:style w:type="paragraph" w:customStyle="1" w:styleId="demitabel">
    <w:name w:val="demi tabel"/>
    <w:basedOn w:val="Normal"/>
    <w:uiPriority w:val="99"/>
    <w:rsid w:val="00A72374"/>
    <w:pPr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FOUNDRYSTERLING-DEMI" w:eastAsiaTheme="minorHAnsi" w:hAnsi="FOUNDRYSTERLING-DEMI" w:cs="FOUNDRYSTERLING-DEMI"/>
      <w:color w:val="000000"/>
      <w:sz w:val="17"/>
      <w:szCs w:val="17"/>
    </w:rPr>
  </w:style>
  <w:style w:type="paragraph" w:customStyle="1" w:styleId="Normaludenafstandefter">
    <w:name w:val="Normal uden afstand efter"/>
    <w:basedOn w:val="Normal"/>
    <w:next w:val="Normal"/>
    <w:qFormat/>
    <w:rsid w:val="00E24B70"/>
    <w:pPr>
      <w:spacing w:after="0"/>
    </w:pPr>
    <w:rPr>
      <w:rFonts w:cs="Arial"/>
      <w:b/>
      <w:bCs/>
      <w:color w:val="000000" w:themeColor="text1"/>
      <w:szCs w:val="18"/>
    </w:rPr>
  </w:style>
  <w:style w:type="paragraph" w:customStyle="1" w:styleId="Talliste">
    <w:name w:val="Talliste"/>
    <w:basedOn w:val="Listeafsnit"/>
    <w:qFormat/>
    <w:rsid w:val="004332AB"/>
    <w:pPr>
      <w:numPr>
        <w:numId w:val="12"/>
      </w:numPr>
      <w:spacing w:after="0"/>
      <w:contextualSpacing w:val="0"/>
    </w:pPr>
  </w:style>
  <w:style w:type="paragraph" w:customStyle="1" w:styleId="Listeafsnitniv2">
    <w:name w:val="Listeafsnit niv 2"/>
    <w:basedOn w:val="Normal"/>
    <w:qFormat/>
    <w:rsid w:val="004332AB"/>
    <w:pPr>
      <w:numPr>
        <w:numId w:val="15"/>
      </w:numPr>
      <w:contextualSpacing/>
    </w:pPr>
  </w:style>
  <w:style w:type="character" w:styleId="Pladsholdertekst">
    <w:name w:val="Placeholder Text"/>
    <w:basedOn w:val="Standardskrifttypeiafsnit"/>
    <w:uiPriority w:val="99"/>
    <w:semiHidden/>
    <w:rsid w:val="00682067"/>
    <w:rPr>
      <w:color w:val="808080"/>
    </w:rPr>
  </w:style>
  <w:style w:type="paragraph" w:customStyle="1" w:styleId="Tabelkolonneoverskrift">
    <w:name w:val="Tabelkolonneoverskrift"/>
    <w:basedOn w:val="Normal"/>
    <w:qFormat/>
    <w:rsid w:val="00037B17"/>
    <w:pPr>
      <w:spacing w:after="0"/>
    </w:pPr>
    <w:rPr>
      <w:rFonts w:cs="Arial"/>
      <w:b/>
      <w:szCs w:val="20"/>
    </w:rPr>
  </w:style>
  <w:style w:type="paragraph" w:customStyle="1" w:styleId="Tabelcelleoverskrift">
    <w:name w:val="Tabelcelle overskrift"/>
    <w:basedOn w:val="Normal"/>
    <w:qFormat/>
    <w:rsid w:val="00037B17"/>
    <w:pPr>
      <w:spacing w:after="0"/>
    </w:pPr>
    <w:rPr>
      <w:rFonts w:cs="Arial"/>
      <w:b/>
      <w:szCs w:val="20"/>
    </w:rPr>
  </w:style>
  <w:style w:type="paragraph" w:customStyle="1" w:styleId="Udfyldningstekst">
    <w:name w:val="Udfyldningstekst"/>
    <w:basedOn w:val="Tabelcelle"/>
    <w:qFormat/>
    <w:rsid w:val="00037B17"/>
    <w:rPr>
      <w:color w:val="5F5F5F" w:themeColor="text2" w:themeShade="BF"/>
    </w:rPr>
  </w:style>
  <w:style w:type="paragraph" w:customStyle="1" w:styleId="Tabelcelle">
    <w:name w:val="Tabelcelle"/>
    <w:basedOn w:val="Normal"/>
    <w:qFormat/>
    <w:rsid w:val="00037B17"/>
    <w:pPr>
      <w:spacing w:after="0"/>
    </w:pPr>
    <w:rPr>
      <w:rFonts w:cs="Arial"/>
      <w:szCs w:val="20"/>
    </w:rPr>
  </w:style>
  <w:style w:type="paragraph" w:customStyle="1" w:styleId="Tabelnote">
    <w:name w:val="Tabelnote"/>
    <w:basedOn w:val="Tabelcelle"/>
    <w:qFormat/>
    <w:rsid w:val="00037B17"/>
    <w:pPr>
      <w:spacing w:after="60"/>
    </w:pPr>
    <w:rPr>
      <w:i/>
      <w:iCs/>
    </w:rPr>
  </w:style>
  <w:style w:type="paragraph" w:customStyle="1" w:styleId="Tabelrkkeoverskrift">
    <w:name w:val="Tabelrækkeoverskrift"/>
    <w:basedOn w:val="Tabelkolonneoverskrift"/>
    <w:qFormat/>
    <w:rsid w:val="00037B17"/>
    <w:pPr>
      <w:spacing w:after="60"/>
    </w:pPr>
    <w:rPr>
      <w:bCs/>
    </w:rPr>
  </w:style>
  <w:style w:type="paragraph" w:customStyle="1" w:styleId="Tabelmultioverskrift">
    <w:name w:val="Tabelmultioverskrift"/>
    <w:basedOn w:val="Tabelkolonneoverskrift"/>
    <w:qFormat/>
    <w:rsid w:val="00037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7631">
          <w:marLeft w:val="123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0453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3731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1564">
          <w:marLeft w:val="123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9309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9219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103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925">
          <w:marLeft w:val="123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4150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7503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21136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3985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510">
          <w:marLeft w:val="123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588">
          <w:marLeft w:val="152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6936">
          <w:marLeft w:val="83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3202">
          <w:marLeft w:val="83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se\AppData\Local\Temp\Temp2_SS_R&#229;dgivningslog.zip\SS_R&#229;dgivningslo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2CB5AAB0C2E4B05B0EDE207D992B54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829A390-9DEA-4F3B-BAAC-AC7D2E98E2BD}"/>
      </w:docPartPr>
      <w:docPartBody>
        <w:p w:rsidR="00CA342B" w:rsidRDefault="00164D02">
          <w:pPr>
            <w:pStyle w:val="72CB5AAB0C2E4B05B0EDE207D992B542"/>
          </w:pPr>
          <w:r w:rsidRPr="002F157E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757C556519594D0E8C8ACA541BE29F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5C5153-F497-4B57-82BF-52B66A25B2A7}"/>
      </w:docPartPr>
      <w:docPartBody>
        <w:p w:rsidR="00CA342B" w:rsidRDefault="00164D02">
          <w:pPr>
            <w:pStyle w:val="757C556519594D0E8C8ACA541BE29F59"/>
          </w:pPr>
          <w:r>
            <w:rPr>
              <w:rStyle w:val="Pladsholdertekst"/>
            </w:rPr>
            <w:t>[Navn]</w:t>
          </w:r>
        </w:p>
      </w:docPartBody>
    </w:docPart>
    <w:docPart>
      <w:docPartPr>
        <w:name w:val="AC15585ED90E4B0F8DB91F5576F3245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2B1F62D-14F3-4F2D-B94C-C478DDFE1821}"/>
      </w:docPartPr>
      <w:docPartBody>
        <w:p w:rsidR="00CA342B" w:rsidRDefault="00164D02">
          <w:pPr>
            <w:pStyle w:val="AC15585ED90E4B0F8DB91F5576F32456"/>
          </w:pPr>
          <w:r w:rsidRPr="00BB3EB2">
            <w:rPr>
              <w:rStyle w:val="Pladsholdertekst"/>
            </w:rPr>
            <w:t>[Navn]</w:t>
          </w:r>
        </w:p>
      </w:docPartBody>
    </w:docPart>
    <w:docPart>
      <w:docPartPr>
        <w:name w:val="EA61537797C3439790C4D23C5C964E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0DFE7E6-839E-4C78-9E2C-79BCF1908AF6}"/>
      </w:docPartPr>
      <w:docPartBody>
        <w:p w:rsidR="00CA342B" w:rsidRDefault="00164D02">
          <w:pPr>
            <w:pStyle w:val="EA61537797C3439790C4D23C5C964E84"/>
          </w:pPr>
          <w:r>
            <w:rPr>
              <w:rStyle w:val="Pladsholdertekst"/>
            </w:rPr>
            <w:t>[Mail]</w:t>
          </w:r>
        </w:p>
      </w:docPartBody>
    </w:docPart>
    <w:docPart>
      <w:docPartPr>
        <w:name w:val="7B8D94CAE7884732A7BF422264358A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143C771-C74A-4B08-830F-25FE21847E31}"/>
      </w:docPartPr>
      <w:docPartBody>
        <w:p w:rsidR="00CA342B" w:rsidRDefault="00164D02">
          <w:pPr>
            <w:pStyle w:val="7B8D94CAE7884732A7BF422264358ADD"/>
          </w:pPr>
          <w:r>
            <w:rPr>
              <w:rStyle w:val="Pladsholdertekst"/>
            </w:rPr>
            <w:t>[Mobil]</w:t>
          </w:r>
        </w:p>
      </w:docPartBody>
    </w:docPart>
    <w:docPart>
      <w:docPartPr>
        <w:name w:val="BE33691143504EF0B7933D25B5F4BE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80B09F-E766-4056-BFA0-FF724EB462E3}"/>
      </w:docPartPr>
      <w:docPartBody>
        <w:p w:rsidR="00CA342B" w:rsidRDefault="00164D02">
          <w:pPr>
            <w:pStyle w:val="BE33691143504EF0B7933D25B5F4BEBD"/>
          </w:pPr>
          <w:r w:rsidRPr="00BB3EB2">
            <w:rPr>
              <w:rStyle w:val="Pladsholdertekst"/>
            </w:rPr>
            <w:t>[Navn]</w:t>
          </w:r>
        </w:p>
      </w:docPartBody>
    </w:docPart>
    <w:docPart>
      <w:docPartPr>
        <w:name w:val="E1DCDB7C42CB45378DA490C48A91EC1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64DBD67-3DAF-40F2-B384-E5D4D1EAF07A}"/>
      </w:docPartPr>
      <w:docPartBody>
        <w:p w:rsidR="00CA342B" w:rsidRDefault="00164D02">
          <w:pPr>
            <w:pStyle w:val="E1DCDB7C42CB45378DA490C48A91EC1A"/>
          </w:pPr>
          <w:r>
            <w:rPr>
              <w:rStyle w:val="Pladsholdertekst"/>
            </w:rPr>
            <w:t>[Mail]</w:t>
          </w:r>
        </w:p>
      </w:docPartBody>
    </w:docPart>
    <w:docPart>
      <w:docPartPr>
        <w:name w:val="17726F2F0B3B405689D1EA7D9F638C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76CBE8E-F83A-48BD-BA3E-E5905969B044}"/>
      </w:docPartPr>
      <w:docPartBody>
        <w:p w:rsidR="00CA342B" w:rsidRDefault="00164D02">
          <w:pPr>
            <w:pStyle w:val="17726F2F0B3B405689D1EA7D9F638CBE"/>
          </w:pPr>
          <w:r w:rsidRPr="00995FD0">
            <w:rPr>
              <w:rStyle w:val="Pladsholdertekst"/>
            </w:rPr>
            <w:t>[Mobil]</w:t>
          </w:r>
        </w:p>
      </w:docPartBody>
    </w:docPart>
    <w:docPart>
      <w:docPartPr>
        <w:name w:val="A64B0E86FA9C461B8B6A1B723158C2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2FCB27-76DA-48A7-BECD-C465329A5754}"/>
      </w:docPartPr>
      <w:docPartBody>
        <w:p w:rsidR="00CA342B" w:rsidRDefault="00164D02">
          <w:pPr>
            <w:pStyle w:val="A64B0E86FA9C461B8B6A1B723158C23D"/>
          </w:pPr>
          <w:r w:rsidRPr="00BB3EB2">
            <w:rPr>
              <w:rStyle w:val="Pladsholdertekst"/>
            </w:rPr>
            <w:t>[Navn]</w:t>
          </w:r>
        </w:p>
      </w:docPartBody>
    </w:docPart>
    <w:docPart>
      <w:docPartPr>
        <w:name w:val="7B8E26A1C21E4C0F9EDD3C9A979DC0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FE0AA8-F2BF-4E9C-B5AC-F0B2A2869882}"/>
      </w:docPartPr>
      <w:docPartBody>
        <w:p w:rsidR="00CA342B" w:rsidRDefault="00164D02">
          <w:pPr>
            <w:pStyle w:val="7B8E26A1C21E4C0F9EDD3C9A979DC0BB"/>
          </w:pPr>
          <w:r>
            <w:rPr>
              <w:rStyle w:val="Pladsholdertekst"/>
            </w:rPr>
            <w:t>[Mail]</w:t>
          </w:r>
        </w:p>
      </w:docPartBody>
    </w:docPart>
    <w:docPart>
      <w:docPartPr>
        <w:name w:val="090BE5A66BE441B284A3EB1E60184E3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4A84A79-BDE1-45A3-A6C5-788CD160443B}"/>
      </w:docPartPr>
      <w:docPartBody>
        <w:p w:rsidR="00CA342B" w:rsidRDefault="00164D02">
          <w:pPr>
            <w:pStyle w:val="090BE5A66BE441B284A3EB1E60184E33"/>
          </w:pPr>
          <w:r w:rsidRPr="00995FD0">
            <w:rPr>
              <w:rStyle w:val="Pladsholdertekst"/>
            </w:rPr>
            <w:t>[Mobil]</w:t>
          </w:r>
        </w:p>
      </w:docPartBody>
    </w:docPart>
    <w:docPart>
      <w:docPartPr>
        <w:name w:val="A53E9E12CF8D46328F1C86B228B3BAB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648064F-0378-4964-B13A-346F4FDF8457}"/>
      </w:docPartPr>
      <w:docPartBody>
        <w:p w:rsidR="00CA342B" w:rsidRDefault="00164D02">
          <w:pPr>
            <w:pStyle w:val="A53E9E12CF8D46328F1C86B228B3BAB1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Dato og sted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20ADEFF9612F4C17BD84480F7A6624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F0A784A-734B-49D5-A923-296AACE32179}"/>
      </w:docPartPr>
      <w:docPartBody>
        <w:p w:rsidR="00CA342B" w:rsidRDefault="00164D02">
          <w:pPr>
            <w:pStyle w:val="20ADEFF9612F4C17BD84480F7A66243A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Dato, sted og deltagere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F51B3EE58B98457A9EA16491558D4BD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A593CDA-AE4F-4815-ABBE-A6C1F402AC6E}"/>
      </w:docPartPr>
      <w:docPartBody>
        <w:p w:rsidR="00CA342B" w:rsidRDefault="00164D02">
          <w:pPr>
            <w:pStyle w:val="F51B3EE58B98457A9EA16491558D4BD6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Dato og sted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246743EF1A6D479CA1A0C642DFA90B4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9E3ACC2-5945-4D3C-8F05-1E5FC68FBB7C}"/>
      </w:docPartPr>
      <w:docPartBody>
        <w:p w:rsidR="00CA342B" w:rsidRDefault="00164D02">
          <w:pPr>
            <w:pStyle w:val="246743EF1A6D479CA1A0C642DFA90B47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Dato, sted og deltagere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CAFEFC078B0E4EEF8635575427E9A5C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86341AD-EB91-4F5D-9C13-D05C930B7078}"/>
      </w:docPartPr>
      <w:docPartBody>
        <w:p w:rsidR="00CA342B" w:rsidRDefault="00164D02">
          <w:pPr>
            <w:pStyle w:val="CAFEFC078B0E4EEF8635575427E9A5C5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Dato og sted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7432C9B56FAA4B7BAF8EE983AD4919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D8AF029-8430-4E6C-8A06-D78ECC46C01B}"/>
      </w:docPartPr>
      <w:docPartBody>
        <w:p w:rsidR="00CA342B" w:rsidRDefault="00164D02">
          <w:pPr>
            <w:pStyle w:val="7432C9B56FAA4B7BAF8EE983AD4919BD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Dato, sted og deltagere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DFDE1D7B2B8245D7BAC6E5D70A5E838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F3A2F8B-5D9F-4425-8119-25B6AF60F562}"/>
      </w:docPartPr>
      <w:docPartBody>
        <w:p w:rsidR="00CA342B" w:rsidRDefault="00164D02">
          <w:pPr>
            <w:pStyle w:val="DFDE1D7B2B8245D7BAC6E5D70A5E838F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Dato og sted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BC9D3104F0544FB3A55B2D0422F50A4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B97DD99-A6E8-46C8-82F2-2546CB3C0493}"/>
      </w:docPartPr>
      <w:docPartBody>
        <w:p w:rsidR="00CA342B" w:rsidRDefault="00164D02">
          <w:pPr>
            <w:pStyle w:val="BC9D3104F0544FB3A55B2D0422F50A4B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Tekst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4F8F0F4A7E354214B3CEED7C6AF5003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51E580-546D-48C6-BF11-31921A98503B}"/>
      </w:docPartPr>
      <w:docPartBody>
        <w:p w:rsidR="00CA342B" w:rsidRDefault="00164D02">
          <w:pPr>
            <w:pStyle w:val="4F8F0F4A7E354214B3CEED7C6AF5003B"/>
          </w:pPr>
          <w:r w:rsidRPr="00DC655D">
            <w:rPr>
              <w:rStyle w:val="Pladsholdertekst"/>
            </w:rPr>
            <w:t>[Tekst]</w:t>
          </w:r>
        </w:p>
      </w:docPartBody>
    </w:docPart>
    <w:docPart>
      <w:docPartPr>
        <w:name w:val="8FBF0BFDD51D4F64870B0D130D857B4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EF5BA8-1E09-4B8B-90FB-C1269EDAB484}"/>
      </w:docPartPr>
      <w:docPartBody>
        <w:p w:rsidR="00CA342B" w:rsidRDefault="00164D02">
          <w:pPr>
            <w:pStyle w:val="8FBF0BFDD51D4F64870B0D130D857B42"/>
          </w:pPr>
          <w:r w:rsidRPr="00DC655D">
            <w:rPr>
              <w:rStyle w:val="Pladsholdertekst"/>
            </w:rPr>
            <w:t>[Tekst]</w:t>
          </w:r>
        </w:p>
      </w:docPartBody>
    </w:docPart>
    <w:docPart>
      <w:docPartPr>
        <w:name w:val="8F6C292966384D498B12FCD75E95EE5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4335538-EAF4-468F-8CA0-1E899CB73DC0}"/>
      </w:docPartPr>
      <w:docPartBody>
        <w:p w:rsidR="00CA342B" w:rsidRDefault="00164D02">
          <w:pPr>
            <w:pStyle w:val="8F6C292966384D498B12FCD75E95EE5D"/>
          </w:pPr>
          <w:r w:rsidRPr="00DC655D">
            <w:rPr>
              <w:rStyle w:val="Pladsholdertekst"/>
            </w:rPr>
            <w:t>[Tekst]</w:t>
          </w:r>
        </w:p>
      </w:docPartBody>
    </w:docPart>
    <w:docPart>
      <w:docPartPr>
        <w:name w:val="418F2E399570451D92D340CF9492E07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293DF52-5DCE-4D4D-A40C-12625214A009}"/>
      </w:docPartPr>
      <w:docPartBody>
        <w:p w:rsidR="00CA342B" w:rsidRDefault="00164D02">
          <w:pPr>
            <w:pStyle w:val="418F2E399570451D92D340CF9492E074"/>
          </w:pPr>
          <w:r w:rsidRPr="00D61C8F">
            <w:rPr>
              <w:rStyle w:val="Pladsholdertekst"/>
            </w:rPr>
            <w:t>[Tekst]</w:t>
          </w:r>
        </w:p>
      </w:docPartBody>
    </w:docPart>
    <w:docPart>
      <w:docPartPr>
        <w:name w:val="3FC42822DE34442A92F2583A2299C25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6B290B8-0973-45AB-9758-024BA77B5776}"/>
      </w:docPartPr>
      <w:docPartBody>
        <w:p w:rsidR="00CA342B" w:rsidRDefault="00164D02">
          <w:pPr>
            <w:pStyle w:val="3FC42822DE34442A92F2583A2299C25C"/>
          </w:pPr>
          <w:r w:rsidRPr="00D61C8F">
            <w:rPr>
              <w:rStyle w:val="Pladsholdertekst"/>
            </w:rPr>
            <w:t>[Tekst]</w:t>
          </w:r>
        </w:p>
      </w:docPartBody>
    </w:docPart>
    <w:docPart>
      <w:docPartPr>
        <w:name w:val="CD5777616887403BACA9369ED3E8A6A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EA36B6F-E4C2-4034-A149-B18721EF6726}"/>
      </w:docPartPr>
      <w:docPartBody>
        <w:p w:rsidR="00CA342B" w:rsidRDefault="00164D02">
          <w:pPr>
            <w:pStyle w:val="CD5777616887403BACA9369ED3E8A6A1"/>
          </w:pPr>
          <w:r w:rsidRPr="00D61C8F">
            <w:rPr>
              <w:rStyle w:val="Pladsholdertekst"/>
            </w:rPr>
            <w:t>[Tekst]</w:t>
          </w:r>
        </w:p>
      </w:docPartBody>
    </w:docPart>
    <w:docPart>
      <w:docPartPr>
        <w:name w:val="B3EC1507004C4213AD1A8722A6DA588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65C6D35-5EF3-40DA-9ECC-D0BE79E890DC}"/>
      </w:docPartPr>
      <w:docPartBody>
        <w:p w:rsidR="00CA342B" w:rsidRDefault="00164D02">
          <w:pPr>
            <w:pStyle w:val="B3EC1507004C4213AD1A8722A6DA588F"/>
          </w:pPr>
          <w:r w:rsidRPr="00D61C8F">
            <w:rPr>
              <w:rStyle w:val="Pladsholdertekst"/>
            </w:rPr>
            <w:t>[Tekst]</w:t>
          </w:r>
        </w:p>
      </w:docPartBody>
    </w:docPart>
    <w:docPart>
      <w:docPartPr>
        <w:name w:val="9AB6354B1B864391BC47E6EE9BC3EB9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4BD6EF1-10EC-4545-A7DD-950C27B58150}"/>
      </w:docPartPr>
      <w:docPartBody>
        <w:p w:rsidR="00CA342B" w:rsidRDefault="00164D02">
          <w:pPr>
            <w:pStyle w:val="9AB6354B1B864391BC47E6EE9BC3EB91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Navne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953C7AEEA2ED43EA8B0DB1678D9D31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228232-0C5D-4539-B3CC-668D268AB2BF}"/>
      </w:docPartPr>
      <w:docPartBody>
        <w:p w:rsidR="00CA342B" w:rsidRDefault="00164D02">
          <w:pPr>
            <w:pStyle w:val="953C7AEEA2ED43EA8B0DB1678D9D31BD"/>
          </w:pPr>
          <w:r w:rsidRPr="00D61C8F">
            <w:rPr>
              <w:rStyle w:val="Pladsholdertekst"/>
            </w:rPr>
            <w:t>[Tekst]</w:t>
          </w:r>
        </w:p>
      </w:docPartBody>
    </w:docPart>
    <w:docPart>
      <w:docPartPr>
        <w:name w:val="861ABF0EA1BB433EBD2CDB49F5D1C2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A97E758-B818-430F-93A2-CC08C6DD7065}"/>
      </w:docPartPr>
      <w:docPartBody>
        <w:p w:rsidR="00CA342B" w:rsidRDefault="00164D02">
          <w:pPr>
            <w:pStyle w:val="861ABF0EA1BB433EBD2CDB49F5D1C24D"/>
          </w:pPr>
          <w:r w:rsidRPr="00D61C8F">
            <w:rPr>
              <w:rStyle w:val="Pladsholdertekst"/>
            </w:rPr>
            <w:t>[Tekst]</w:t>
          </w:r>
        </w:p>
      </w:docPartBody>
    </w:docPart>
    <w:docPart>
      <w:docPartPr>
        <w:name w:val="0B15B33A687E460099A67EF2334076D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73FC686-6A8D-4408-B031-D96B7EB05B8A}"/>
      </w:docPartPr>
      <w:docPartBody>
        <w:p w:rsidR="00CA342B" w:rsidRDefault="00164D02">
          <w:pPr>
            <w:pStyle w:val="0B15B33A687E460099A67EF2334076DA"/>
          </w:pPr>
          <w:r w:rsidRPr="00D61C8F">
            <w:rPr>
              <w:rStyle w:val="Pladsholdertekst"/>
            </w:rPr>
            <w:t>[Tekst]</w:t>
          </w:r>
        </w:p>
      </w:docPartBody>
    </w:docPart>
    <w:docPart>
      <w:docPartPr>
        <w:name w:val="2DDD569AD9664A4CA5173D10E97432A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FEF18E-675C-4B11-81E5-90CA5A5AA886}"/>
      </w:docPartPr>
      <w:docPartBody>
        <w:p w:rsidR="00CA342B" w:rsidRDefault="00164D02">
          <w:pPr>
            <w:pStyle w:val="2DDD569AD9664A4CA5173D10E97432AD"/>
          </w:pPr>
          <w:r w:rsidRPr="00D61C8F">
            <w:rPr>
              <w:rStyle w:val="Pladsholdertekst"/>
            </w:rPr>
            <w:t>[Tekst]</w:t>
          </w:r>
        </w:p>
      </w:docPartBody>
    </w:docPart>
    <w:docPart>
      <w:docPartPr>
        <w:name w:val="F9A4FACCC4364843B00AF61C608A63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3DBE3B-A171-4162-BF96-4B5380EF85D6}"/>
      </w:docPartPr>
      <w:docPartBody>
        <w:p w:rsidR="00CA342B" w:rsidRDefault="00164D02">
          <w:pPr>
            <w:pStyle w:val="F9A4FACCC4364843B00AF61C608A63DD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Navne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1B0E59B509A742E7BBAF4E17BA0F962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152760D-3A09-47A8-9DCD-7C55D7663C8A}"/>
      </w:docPartPr>
      <w:docPartBody>
        <w:p w:rsidR="00CA342B" w:rsidRDefault="00164D02">
          <w:pPr>
            <w:pStyle w:val="1B0E59B509A742E7BBAF4E17BA0F9620"/>
          </w:pPr>
          <w:r w:rsidRPr="00D61C8F">
            <w:rPr>
              <w:rStyle w:val="Pladsholdertekst"/>
            </w:rPr>
            <w:t>[Tekst]</w:t>
          </w:r>
        </w:p>
      </w:docPartBody>
    </w:docPart>
    <w:docPart>
      <w:docPartPr>
        <w:name w:val="1BA500A476E5437EAF5F7822A8AD9FD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00C2511-A73A-4014-8CA6-4BE63BD34497}"/>
      </w:docPartPr>
      <w:docPartBody>
        <w:p w:rsidR="00CA342B" w:rsidRDefault="00164D02">
          <w:pPr>
            <w:pStyle w:val="1BA500A476E5437EAF5F7822A8AD9FDB"/>
          </w:pPr>
          <w:r w:rsidRPr="00D61C8F">
            <w:rPr>
              <w:rStyle w:val="Pladsholdertekst"/>
            </w:rPr>
            <w:t>[Tekst]</w:t>
          </w:r>
        </w:p>
      </w:docPartBody>
    </w:docPart>
    <w:docPart>
      <w:docPartPr>
        <w:name w:val="4FE9114E3155473D9410ABF81106E9C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B8C42A-0E8A-43ED-B622-58D26A10DA7B}"/>
      </w:docPartPr>
      <w:docPartBody>
        <w:p w:rsidR="00CA342B" w:rsidRDefault="00164D02">
          <w:pPr>
            <w:pStyle w:val="4FE9114E3155473D9410ABF81106E9CD"/>
          </w:pPr>
          <w:r w:rsidRPr="00D61C8F">
            <w:rPr>
              <w:rStyle w:val="Pladsholdertekst"/>
            </w:rPr>
            <w:t>[Tekst]</w:t>
          </w:r>
        </w:p>
      </w:docPartBody>
    </w:docPart>
    <w:docPart>
      <w:docPartPr>
        <w:name w:val="5E13969AE98A419DB720195B6329382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BA8C5BC-CAD6-48FD-894C-7FEF1F7101FF}"/>
      </w:docPartPr>
      <w:docPartBody>
        <w:p w:rsidR="00CA342B" w:rsidRDefault="00164D02">
          <w:pPr>
            <w:pStyle w:val="5E13969AE98A419DB720195B63293825"/>
          </w:pPr>
          <w:r w:rsidRPr="00D61C8F">
            <w:rPr>
              <w:rStyle w:val="Pladsholdertekst"/>
            </w:rPr>
            <w:t>[Tekst]</w:t>
          </w:r>
        </w:p>
      </w:docPartBody>
    </w:docPart>
    <w:docPart>
      <w:docPartPr>
        <w:name w:val="B127FA00B1A24FD09F4E0C31E44F729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8DE7C3-11EC-4387-B537-5B64A3DE496A}"/>
      </w:docPartPr>
      <w:docPartBody>
        <w:p w:rsidR="00CA342B" w:rsidRDefault="00164D02">
          <w:pPr>
            <w:pStyle w:val="B127FA00B1A24FD09F4E0C31E44F729C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Navne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F2320B6FEE3D4CCAA8BF7581B040B90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82F1615-C0D4-4419-8182-69CEF45D568A}"/>
      </w:docPartPr>
      <w:docPartBody>
        <w:p w:rsidR="00CA342B" w:rsidRDefault="00164D02">
          <w:pPr>
            <w:pStyle w:val="F2320B6FEE3D4CCAA8BF7581B040B903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749CE7C8D01A429BAE23212AB7E26E1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DD9D8A6-5F08-4044-AAB8-4A84D82F771F}"/>
      </w:docPartPr>
      <w:docPartBody>
        <w:p w:rsidR="00CA342B" w:rsidRDefault="00164D02">
          <w:pPr>
            <w:pStyle w:val="749CE7C8D01A429BAE23212AB7E26E15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9247353F952B4354AAB577415B27DA8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FFB1F0-3382-4969-8348-01C36CD058C8}"/>
      </w:docPartPr>
      <w:docPartBody>
        <w:p w:rsidR="00CA342B" w:rsidRDefault="00164D02">
          <w:pPr>
            <w:pStyle w:val="9247353F952B4354AAB577415B27DA8A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92FF8266FD3D4AE7A7B1D875B76DCA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6D9FBC-6FFF-48A7-8A45-24C8A9B11D1A}"/>
      </w:docPartPr>
      <w:docPartBody>
        <w:p w:rsidR="00CA342B" w:rsidRDefault="00164D02">
          <w:pPr>
            <w:pStyle w:val="92FF8266FD3D4AE7A7B1D875B76DCA44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1657CACBAFC84463810B98B199B277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ABB82EB-5E0E-42B7-A0D8-DD97544886A1}"/>
      </w:docPartPr>
      <w:docPartBody>
        <w:p w:rsidR="00CA342B" w:rsidRDefault="00164D02">
          <w:pPr>
            <w:pStyle w:val="1657CACBAFC84463810B98B199B277EB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Navne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BF270D5CD7AA4E348F6B9516245E487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B7149C9-318B-4A16-B1E3-C1034A62B8F8}"/>
      </w:docPartPr>
      <w:docPartBody>
        <w:p w:rsidR="00CA342B" w:rsidRDefault="00164D02">
          <w:pPr>
            <w:pStyle w:val="BF270D5CD7AA4E348F6B9516245E4876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1CE96BE201CC4CEF86A8992891C225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9DF8C86-BBDE-4F51-B103-5F2CD1389EF8}"/>
      </w:docPartPr>
      <w:docPartBody>
        <w:p w:rsidR="00CA342B" w:rsidRDefault="00164D02">
          <w:pPr>
            <w:pStyle w:val="1CE96BE201CC4CEF86A8992891C2254E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7C9C10FC9E594E8AB365450714C6049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3496B80-400A-4C06-827A-225AE7911285}"/>
      </w:docPartPr>
      <w:docPartBody>
        <w:p w:rsidR="00CA342B" w:rsidRDefault="00164D02">
          <w:pPr>
            <w:pStyle w:val="7C9C10FC9E594E8AB365450714C6049A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0C84C144F34545F99FD4743ABB0ECB0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554B4C4-113D-4B9B-AF0E-E9951DC5D3D7}"/>
      </w:docPartPr>
      <w:docPartBody>
        <w:p w:rsidR="00CA342B" w:rsidRDefault="00164D02">
          <w:pPr>
            <w:pStyle w:val="0C84C144F34545F99FD4743ABB0ECB0C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66B1FE448549460EA53E3C1D7D33272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7AEF9A1-60BE-40D6-98D1-11FEE38F33B1}"/>
      </w:docPartPr>
      <w:docPartBody>
        <w:p w:rsidR="00CA342B" w:rsidRDefault="00164D02">
          <w:pPr>
            <w:pStyle w:val="66B1FE448549460EA53E3C1D7D332722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Navne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B1E18D0DCA1E471AB40A73EE5971305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B589A41-3B50-4992-81A0-366F70543CDB}"/>
      </w:docPartPr>
      <w:docPartBody>
        <w:p w:rsidR="00CA342B" w:rsidRDefault="00164D02">
          <w:pPr>
            <w:pStyle w:val="B1E18D0DCA1E471AB40A73EE5971305F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69D7702E554C4CCEB9291EA3E86DB4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7CA24AD-A14D-4E26-B289-E33B8BF53746}"/>
      </w:docPartPr>
      <w:docPartBody>
        <w:p w:rsidR="00CA342B" w:rsidRDefault="00164D02">
          <w:pPr>
            <w:pStyle w:val="69D7702E554C4CCEB9291EA3E86DB4BB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1B897E48B85A4ACA887BEFA86FA361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55C50A3-1276-4490-93F0-2C14BF280673}"/>
      </w:docPartPr>
      <w:docPartBody>
        <w:p w:rsidR="00CA342B" w:rsidRDefault="00164D02">
          <w:pPr>
            <w:pStyle w:val="1B897E48B85A4ACA887BEFA86FA3617E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99457B2BFEA3449597B7972C75D73C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C8E4978-FAA1-4287-BCED-9AE048B36936}"/>
      </w:docPartPr>
      <w:docPartBody>
        <w:p w:rsidR="00CA342B" w:rsidRDefault="00164D02">
          <w:pPr>
            <w:pStyle w:val="99457B2BFEA3449597B7972C75D73C84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1F2E854D79B642EA80E40BB1F8FB31D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498F100-67EC-4C47-A5B9-CDBEE10A35EF}"/>
      </w:docPartPr>
      <w:docPartBody>
        <w:p w:rsidR="00CA342B" w:rsidRDefault="00164D02">
          <w:pPr>
            <w:pStyle w:val="1F2E854D79B642EA80E40BB1F8FB31D6"/>
          </w:pPr>
          <w:r w:rsidRPr="00CB363D">
            <w:rPr>
              <w:rStyle w:val="Pladsholdertekst"/>
            </w:rPr>
            <w:t>[</w:t>
          </w:r>
          <w:r>
            <w:rPr>
              <w:rStyle w:val="Pladsholdertekst"/>
            </w:rPr>
            <w:t>Andre?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C256A1F4852D42289829543D1DD038A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14CDE6F-83AB-4317-A8E3-D7F3AE20AE21}"/>
      </w:docPartPr>
      <w:docPartBody>
        <w:p w:rsidR="00CA342B" w:rsidRDefault="00164D02">
          <w:pPr>
            <w:pStyle w:val="C256A1F4852D42289829543D1DD038A2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Navne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C2A1AAE2C2524CD9BE3C0CFD3F434C3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AF2FB1-8DA1-489A-9B4F-712DBFD30F55}"/>
      </w:docPartPr>
      <w:docPartBody>
        <w:p w:rsidR="00CA342B" w:rsidRDefault="00164D02">
          <w:pPr>
            <w:pStyle w:val="C2A1AAE2C2524CD9BE3C0CFD3F434C3F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91710270513D49C8A3A93A16B2B73B4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5FA321-CD3D-48B7-8A34-4C629F8421C9}"/>
      </w:docPartPr>
      <w:docPartBody>
        <w:p w:rsidR="00CA342B" w:rsidRDefault="00164D02">
          <w:pPr>
            <w:pStyle w:val="91710270513D49C8A3A93A16B2B73B4B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6553E85B98F24301988063D23F9D56F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31820DE-82FB-467A-B092-D344A57F0692}"/>
      </w:docPartPr>
      <w:docPartBody>
        <w:p w:rsidR="00CA342B" w:rsidRDefault="00164D02">
          <w:pPr>
            <w:pStyle w:val="6553E85B98F24301988063D23F9D56F5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D92E54C9EF924B3DB917CA9809D2530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66F5A1C-94DC-4D4A-BFE1-7F26C7CC47C1}"/>
      </w:docPartPr>
      <w:docPartBody>
        <w:p w:rsidR="00CA342B" w:rsidRDefault="00164D02">
          <w:pPr>
            <w:pStyle w:val="D92E54C9EF924B3DB917CA9809D25301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FE78C33C3EC4410F8A15F51C7A25442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6F8A73E-86AD-4419-9F2C-4C140380BEBA}"/>
      </w:docPartPr>
      <w:docPartBody>
        <w:p w:rsidR="00CA342B" w:rsidRDefault="00164D02">
          <w:pPr>
            <w:pStyle w:val="FE78C33C3EC4410F8A15F51C7A254420"/>
          </w:pPr>
          <w:r w:rsidRPr="00CB363D">
            <w:rPr>
              <w:rStyle w:val="Pladsholdertekst"/>
            </w:rPr>
            <w:t>[</w:t>
          </w:r>
          <w:r>
            <w:rPr>
              <w:rStyle w:val="Pladsholdertekst"/>
            </w:rPr>
            <w:t>Andre?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177E736E835B4FC89CAE02C505494B5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B7DB90B-6BE1-4F67-9CDF-81AF47FA27D8}"/>
      </w:docPartPr>
      <w:docPartBody>
        <w:p w:rsidR="00CA342B" w:rsidRDefault="00164D02">
          <w:pPr>
            <w:pStyle w:val="177E736E835B4FC89CAE02C505494B5D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Navne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EBBB0D0FE826449DB1A023D77B88F35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33FE6B-07C7-40E9-B629-FE16871419E8}"/>
      </w:docPartPr>
      <w:docPartBody>
        <w:p w:rsidR="00CA342B" w:rsidRDefault="00164D02">
          <w:pPr>
            <w:pStyle w:val="EBBB0D0FE826449DB1A023D77B88F35F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C7440A6E4D27460FAC90DAE6390E51D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527F38B-BC9F-4B16-8A0C-00D097759E9C}"/>
      </w:docPartPr>
      <w:docPartBody>
        <w:p w:rsidR="00CA342B" w:rsidRDefault="00164D02">
          <w:pPr>
            <w:pStyle w:val="C7440A6E4D27460FAC90DAE6390E51DC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1C8FBF61AF844AC2A61F7CE1C8B797F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9B5793-3618-4FBF-B788-3CF0B032A11A}"/>
      </w:docPartPr>
      <w:docPartBody>
        <w:p w:rsidR="00CA342B" w:rsidRDefault="00164D02">
          <w:pPr>
            <w:pStyle w:val="1C8FBF61AF844AC2A61F7CE1C8B797F7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A88647DAD0FA4E8FAD4CEB62BFA91C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E49F59-B35A-413F-B6A0-CA30C1B84EEF}"/>
      </w:docPartPr>
      <w:docPartBody>
        <w:p w:rsidR="00CA342B" w:rsidRDefault="00164D02">
          <w:pPr>
            <w:pStyle w:val="A88647DAD0FA4E8FAD4CEB62BFA91CAC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00994BBD74B3456D82BAB02CBDC57F0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5A63F12-10FD-4603-8AE3-F79C3A0AB8C0}"/>
      </w:docPartPr>
      <w:docPartBody>
        <w:p w:rsidR="00CA342B" w:rsidRDefault="00164D02">
          <w:pPr>
            <w:pStyle w:val="00994BBD74B3456D82BAB02CBDC57F07"/>
          </w:pPr>
          <w:r w:rsidRPr="00CB363D">
            <w:rPr>
              <w:rStyle w:val="Pladsholdertekst"/>
            </w:rPr>
            <w:t>[</w:t>
          </w:r>
          <w:r>
            <w:rPr>
              <w:rStyle w:val="Pladsholdertekst"/>
            </w:rPr>
            <w:t>Andre?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0AB063880FA74A7FA18EF977B695737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FBB90F-9E85-4357-8EB2-A5CFE81CD176}"/>
      </w:docPartPr>
      <w:docPartBody>
        <w:p w:rsidR="00CA342B" w:rsidRDefault="00164D02">
          <w:pPr>
            <w:pStyle w:val="0AB063880FA74A7FA18EF977B695737D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Navne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8936B9A1FD64415A923E34DEF29C644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82C73A2-BD17-4B55-A489-D19F383C404C}"/>
      </w:docPartPr>
      <w:docPartBody>
        <w:p w:rsidR="00CA342B" w:rsidRDefault="00164D02">
          <w:pPr>
            <w:pStyle w:val="8936B9A1FD64415A923E34DEF29C6447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C710374F42C642A990589F495D8E433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755FF2-C93C-4404-A038-653B27F2331A}"/>
      </w:docPartPr>
      <w:docPartBody>
        <w:p w:rsidR="00CA342B" w:rsidRDefault="00164D02">
          <w:pPr>
            <w:pStyle w:val="C710374F42C642A990589F495D8E4331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C84B9C6E1160463FB8C95E483A2EEC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4F3ECF-CF04-402E-B2C4-FBC3191DB2E7}"/>
      </w:docPartPr>
      <w:docPartBody>
        <w:p w:rsidR="00CA342B" w:rsidRDefault="00164D02">
          <w:pPr>
            <w:pStyle w:val="C84B9C6E1160463FB8C95E483A2EEC0E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98D3838E4A8C4770AAC48C3103691DF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C18DABF-0EC1-4E01-A1A7-E9EC23498E14}"/>
      </w:docPartPr>
      <w:docPartBody>
        <w:p w:rsidR="00CA342B" w:rsidRDefault="00164D02">
          <w:pPr>
            <w:pStyle w:val="98D3838E4A8C4770AAC48C3103691DFC"/>
          </w:pPr>
          <w:r w:rsidRPr="00CB363D">
            <w:rPr>
              <w:rStyle w:val="Pladsholdertekst"/>
            </w:rPr>
            <w:t>[Tekst]</w:t>
          </w:r>
        </w:p>
      </w:docPartBody>
    </w:docPart>
    <w:docPart>
      <w:docPartPr>
        <w:name w:val="8CE57946909443CEA4974623905AD1C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A75E742-9B9E-44B0-941E-988AA65155D6}"/>
      </w:docPartPr>
      <w:docPartBody>
        <w:p w:rsidR="00CA342B" w:rsidRDefault="00164D02">
          <w:pPr>
            <w:pStyle w:val="8CE57946909443CEA4974623905AD1CA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Dato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DD1C31F0EE914347B62FAB8BD9C6D9C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8969CB8-988B-444C-872B-43814DC1DCCF}"/>
      </w:docPartPr>
      <w:docPartBody>
        <w:p w:rsidR="00CA342B" w:rsidRDefault="00164D02">
          <w:pPr>
            <w:pStyle w:val="DD1C31F0EE914347B62FAB8BD9C6D9CD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Dato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01C93E5BF7194AB19126B350333BE2C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80A010-1583-489A-92AC-1F03F3DA3D86}"/>
      </w:docPartPr>
      <w:docPartBody>
        <w:p w:rsidR="00CA342B" w:rsidRDefault="00164D02">
          <w:pPr>
            <w:pStyle w:val="01C93E5BF7194AB19126B350333BE2C9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Dato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50E2BA1AF65A445DAF8CF7D6A0857E4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962B78-AA37-410D-B3B6-0187D39BBCC3}"/>
      </w:docPartPr>
      <w:docPartBody>
        <w:p w:rsidR="00CA342B" w:rsidRDefault="00164D02">
          <w:pPr>
            <w:pStyle w:val="50E2BA1AF65A445DAF8CF7D6A0857E4F"/>
          </w:pPr>
          <w:r w:rsidRPr="00BB3EB2">
            <w:rPr>
              <w:rStyle w:val="Pladsholdertekst"/>
            </w:rPr>
            <w:t>[</w:t>
          </w:r>
          <w:r>
            <w:rPr>
              <w:rStyle w:val="Pladsholdertekst"/>
            </w:rPr>
            <w:t>Dato</w:t>
          </w:r>
          <w:r w:rsidRPr="00BB3EB2">
            <w:rPr>
              <w:rStyle w:val="Pladsholdertekst"/>
            </w:rPr>
            <w:t>]</w:t>
          </w:r>
        </w:p>
      </w:docPartBody>
    </w:docPart>
    <w:docPart>
      <w:docPartPr>
        <w:name w:val="5CF6B9515BC14B24A034C8D0B4AE99D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32707E-85B4-4D7D-A1D4-B4CC11788D76}"/>
      </w:docPartPr>
      <w:docPartBody>
        <w:p w:rsidR="00CA342B" w:rsidRDefault="00164D02">
          <w:pPr>
            <w:pStyle w:val="5CF6B9515BC14B24A034C8D0B4AE99DF"/>
          </w:pPr>
          <w:r w:rsidRPr="00CB363D">
            <w:rPr>
              <w:rStyle w:val="Pladsholdertekst"/>
            </w:rPr>
            <w:t>[</w:t>
          </w:r>
          <w:r w:rsidRPr="00A82DA9">
            <w:t>Hvornår og hvor?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24BA7D1F409E49C182D1026A450B30D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63F9875-674D-41C1-A1D4-40D327897305}"/>
      </w:docPartPr>
      <w:docPartBody>
        <w:p w:rsidR="00CA342B" w:rsidRDefault="00164D02">
          <w:pPr>
            <w:pStyle w:val="24BA7D1F409E49C182D1026A450B30DA"/>
          </w:pPr>
          <w:r w:rsidRPr="00CB363D">
            <w:rPr>
              <w:rStyle w:val="Pladsholdertekst"/>
            </w:rPr>
            <w:t>[</w:t>
          </w:r>
          <w:r w:rsidRPr="00A82DA9">
            <w:t>Hvem deltog? Evt. afbud fra hvem?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F4EA8DAD8E5347F6836F6BA8B7F0E40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6E3E00A-9F7B-4DF9-9606-ADE68356BE2F}"/>
      </w:docPartPr>
      <w:docPartBody>
        <w:p w:rsidR="00CA342B" w:rsidRDefault="00164D02">
          <w:pPr>
            <w:pStyle w:val="F4EA8DAD8E5347F6836F6BA8B7F0E40B"/>
          </w:pPr>
          <w:r w:rsidRPr="00CB363D">
            <w:rPr>
              <w:rStyle w:val="Pladsholdertekst"/>
            </w:rPr>
            <w:t>[</w:t>
          </w:r>
          <w:r w:rsidRPr="00A82DA9">
            <w:t>Indsæt dagsorden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7FD3E0889D014537AE57C7F3A589BAF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CC19CFC-96D4-40DA-9809-EE2B75F68CCF}"/>
      </w:docPartPr>
      <w:docPartBody>
        <w:p w:rsidR="00CA342B" w:rsidRDefault="00164D02">
          <w:pPr>
            <w:pStyle w:val="7FD3E0889D014537AE57C7F3A589BAF0"/>
          </w:pPr>
          <w:r w:rsidRPr="00CB363D">
            <w:rPr>
              <w:rStyle w:val="Pladsholdertekst"/>
            </w:rPr>
            <w:t>[</w:t>
          </w:r>
          <w:r w:rsidRPr="00A82DA9">
            <w:t>Indsæt opsamlingsnotat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C454E6F8293B4C03AA152ADA56E11AC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9D685B9-B7F5-49FE-8DBD-11B397687955}"/>
      </w:docPartPr>
      <w:docPartBody>
        <w:p w:rsidR="00CA342B" w:rsidRDefault="00164D02">
          <w:pPr>
            <w:pStyle w:val="C454E6F8293B4C03AA152ADA56E11ACE"/>
          </w:pPr>
          <w:r w:rsidRPr="00CB363D">
            <w:rPr>
              <w:rStyle w:val="Pladsholdertekst"/>
            </w:rPr>
            <w:t>[</w:t>
          </w:r>
          <w:r w:rsidRPr="00A82DA9">
            <w:t>Hvornår og hvor?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C6A36120F91E44C4A4ABF32F63BBECC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80999E5-954E-4873-AA91-3A2A259EA3E3}"/>
      </w:docPartPr>
      <w:docPartBody>
        <w:p w:rsidR="00CA342B" w:rsidRDefault="00164D02">
          <w:pPr>
            <w:pStyle w:val="C6A36120F91E44C4A4ABF32F63BBECCC"/>
          </w:pPr>
          <w:r w:rsidRPr="00CB363D">
            <w:rPr>
              <w:rStyle w:val="Pladsholdertekst"/>
            </w:rPr>
            <w:t>[</w:t>
          </w:r>
          <w:r w:rsidRPr="00A82DA9">
            <w:t>Hvem deltog? Evt. afbud fra hvem?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C1DB56398BD5492C8D9603D6B5937EF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5C7AA22-8797-400D-950E-4871FA56B206}"/>
      </w:docPartPr>
      <w:docPartBody>
        <w:p w:rsidR="00CA342B" w:rsidRDefault="00164D02">
          <w:pPr>
            <w:pStyle w:val="C1DB56398BD5492C8D9603D6B5937EF1"/>
          </w:pPr>
          <w:r w:rsidRPr="00CB363D">
            <w:rPr>
              <w:rStyle w:val="Pladsholdertekst"/>
            </w:rPr>
            <w:t>[</w:t>
          </w:r>
          <w:r w:rsidRPr="00A82DA9">
            <w:t>Indsæt dagsorden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DFBF6506788B4847A9E54C148120096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5AA404-0E53-48D0-8989-719487E67EB6}"/>
      </w:docPartPr>
      <w:docPartBody>
        <w:p w:rsidR="00CA342B" w:rsidRDefault="00164D02">
          <w:pPr>
            <w:pStyle w:val="DFBF6506788B4847A9E54C148120096A"/>
          </w:pPr>
          <w:r w:rsidRPr="00CB363D">
            <w:rPr>
              <w:rStyle w:val="Pladsholdertekst"/>
            </w:rPr>
            <w:t>[</w:t>
          </w:r>
          <w:r>
            <w:rPr>
              <w:rStyle w:val="Pladsholdertekst"/>
            </w:rPr>
            <w:t>Skriv opsamling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93E8BC5E0C014B68A198DC9EF5B00A0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84B23C4-1B0F-4EBA-A88A-300A9AC6EFCE}"/>
      </w:docPartPr>
      <w:docPartBody>
        <w:p w:rsidR="00CA342B" w:rsidRDefault="00164D02">
          <w:pPr>
            <w:pStyle w:val="93E8BC5E0C014B68A198DC9EF5B00A05"/>
          </w:pPr>
          <w:r w:rsidRPr="00CB363D">
            <w:rPr>
              <w:rStyle w:val="Pladsholdertekst"/>
            </w:rPr>
            <w:t>[</w:t>
          </w:r>
          <w:r w:rsidRPr="00A82DA9">
            <w:t>Hvornår og hvor?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367C56F7A66F4F119D17FC5482D8786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FCF86D4-B79C-4388-B5F8-EA4AFB4A7912}"/>
      </w:docPartPr>
      <w:docPartBody>
        <w:p w:rsidR="00CA342B" w:rsidRDefault="00164D02">
          <w:pPr>
            <w:pStyle w:val="367C56F7A66F4F119D17FC5482D8786B"/>
          </w:pPr>
          <w:r w:rsidRPr="00CB363D">
            <w:rPr>
              <w:rStyle w:val="Pladsholdertekst"/>
            </w:rPr>
            <w:t>[</w:t>
          </w:r>
          <w:r w:rsidRPr="00A82DA9">
            <w:t>Hvem deltog? Evt. afbud fra hvem?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2D14E07310EE49FE8A6CF45351B657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28933F-F9AA-47CE-A6C0-420A9BF73F64}"/>
      </w:docPartPr>
      <w:docPartBody>
        <w:p w:rsidR="00CA342B" w:rsidRDefault="00164D02">
          <w:pPr>
            <w:pStyle w:val="2D14E07310EE49FE8A6CF45351B657CF"/>
          </w:pPr>
          <w:r w:rsidRPr="00CB363D">
            <w:rPr>
              <w:rStyle w:val="Pladsholdertekst"/>
            </w:rPr>
            <w:t>[</w:t>
          </w:r>
          <w:r w:rsidRPr="00A82DA9">
            <w:t>Indsæt dagsorden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C21B35485A9B4A64B9F00073D4A88D4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736AD44-43CA-4A18-AED9-CE857C3F05AB}"/>
      </w:docPartPr>
      <w:docPartBody>
        <w:p w:rsidR="00CA342B" w:rsidRDefault="00164D02">
          <w:pPr>
            <w:pStyle w:val="C21B35485A9B4A64B9F00073D4A88D4F"/>
          </w:pPr>
          <w:r w:rsidRPr="00CB363D">
            <w:rPr>
              <w:rStyle w:val="Pladsholdertekst"/>
            </w:rPr>
            <w:t>[</w:t>
          </w:r>
          <w:r>
            <w:rPr>
              <w:rStyle w:val="Pladsholdertekst"/>
            </w:rPr>
            <w:t>Skriv opsamling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455673EB84D24A77BD1D6ACD9BDFEC6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98E3F0D-C506-46DA-800A-7400C82CE30A}"/>
      </w:docPartPr>
      <w:docPartBody>
        <w:p w:rsidR="00CA342B" w:rsidRDefault="00164D02">
          <w:pPr>
            <w:pStyle w:val="455673EB84D24A77BD1D6ACD9BDFEC67"/>
          </w:pPr>
          <w:r w:rsidRPr="00CB363D">
            <w:rPr>
              <w:rStyle w:val="Pladsholdertekst"/>
            </w:rPr>
            <w:t>[</w:t>
          </w:r>
          <w:r w:rsidRPr="00A82DA9">
            <w:t>Hvornår og hvor?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E435C86A5DE34624B31B5856836EC5F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AD23F13-88E4-401B-8CDB-50C0408E360B}"/>
      </w:docPartPr>
      <w:docPartBody>
        <w:p w:rsidR="00CA342B" w:rsidRDefault="00164D02">
          <w:pPr>
            <w:pStyle w:val="E435C86A5DE34624B31B5856836EC5F7"/>
          </w:pPr>
          <w:r w:rsidRPr="00CB363D">
            <w:rPr>
              <w:rStyle w:val="Pladsholdertekst"/>
            </w:rPr>
            <w:t>[</w:t>
          </w:r>
          <w:r w:rsidRPr="00A82DA9">
            <w:t>Hvem deltog? Evt. afbud fra hvem?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249BD362C79646E3877F1108BC3DD9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9826F9E-105D-42E2-9A74-75B90C5B8C70}"/>
      </w:docPartPr>
      <w:docPartBody>
        <w:p w:rsidR="00CA342B" w:rsidRDefault="00164D02">
          <w:pPr>
            <w:pStyle w:val="249BD362C79646E3877F1108BC3DD9AF"/>
          </w:pPr>
          <w:r w:rsidRPr="00CB363D">
            <w:rPr>
              <w:rStyle w:val="Pladsholdertekst"/>
            </w:rPr>
            <w:t>[</w:t>
          </w:r>
          <w:r w:rsidRPr="00A82DA9">
            <w:t>Indsæt dagsorden</w:t>
          </w:r>
          <w:r w:rsidRPr="00CB363D">
            <w:rPr>
              <w:rStyle w:val="Pladsholdertekst"/>
            </w:rPr>
            <w:t>]</w:t>
          </w:r>
        </w:p>
      </w:docPartBody>
    </w:docPart>
    <w:docPart>
      <w:docPartPr>
        <w:name w:val="066E627DE8F240A1B39375F8516EC4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5816B2-C35A-460B-9EF6-4A3DA3EC61CD}"/>
      </w:docPartPr>
      <w:docPartBody>
        <w:p w:rsidR="00CA342B" w:rsidRDefault="00164D02">
          <w:pPr>
            <w:pStyle w:val="066E627DE8F240A1B39375F8516EC484"/>
          </w:pPr>
          <w:r w:rsidRPr="00CB363D">
            <w:rPr>
              <w:rStyle w:val="Pladsholdertekst"/>
            </w:rPr>
            <w:t>[</w:t>
          </w:r>
          <w:r w:rsidRPr="00A82DA9">
            <w:t>Indsæt opsamlingsnotat</w:t>
          </w:r>
          <w:r w:rsidRPr="00CB363D">
            <w:rPr>
              <w:rStyle w:val="Pladsholdertekst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rødtekst CS)">
    <w:charset w:val="00"/>
    <w:family w:val="roman"/>
    <w:pitch w:val="default"/>
  </w:font>
  <w:font w:name="TitilliumText22L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FOUNDRYSTERLING-DEMI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D02"/>
    <w:rsid w:val="00164D02"/>
    <w:rsid w:val="00801E84"/>
    <w:rsid w:val="00CA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customStyle="1" w:styleId="72CB5AAB0C2E4B05B0EDE207D992B542">
    <w:name w:val="72CB5AAB0C2E4B05B0EDE207D992B542"/>
  </w:style>
  <w:style w:type="paragraph" w:customStyle="1" w:styleId="757C556519594D0E8C8ACA541BE29F59">
    <w:name w:val="757C556519594D0E8C8ACA541BE29F59"/>
  </w:style>
  <w:style w:type="paragraph" w:customStyle="1" w:styleId="AC15585ED90E4B0F8DB91F5576F32456">
    <w:name w:val="AC15585ED90E4B0F8DB91F5576F32456"/>
  </w:style>
  <w:style w:type="paragraph" w:customStyle="1" w:styleId="EA61537797C3439790C4D23C5C964E84">
    <w:name w:val="EA61537797C3439790C4D23C5C964E84"/>
  </w:style>
  <w:style w:type="paragraph" w:customStyle="1" w:styleId="7B8D94CAE7884732A7BF422264358ADD">
    <w:name w:val="7B8D94CAE7884732A7BF422264358ADD"/>
  </w:style>
  <w:style w:type="paragraph" w:customStyle="1" w:styleId="BE33691143504EF0B7933D25B5F4BEBD">
    <w:name w:val="BE33691143504EF0B7933D25B5F4BEBD"/>
  </w:style>
  <w:style w:type="paragraph" w:customStyle="1" w:styleId="E1DCDB7C42CB45378DA490C48A91EC1A">
    <w:name w:val="E1DCDB7C42CB45378DA490C48A91EC1A"/>
  </w:style>
  <w:style w:type="paragraph" w:customStyle="1" w:styleId="17726F2F0B3B405689D1EA7D9F638CBE">
    <w:name w:val="17726F2F0B3B405689D1EA7D9F638CBE"/>
  </w:style>
  <w:style w:type="paragraph" w:customStyle="1" w:styleId="A64B0E86FA9C461B8B6A1B723158C23D">
    <w:name w:val="A64B0E86FA9C461B8B6A1B723158C23D"/>
  </w:style>
  <w:style w:type="paragraph" w:customStyle="1" w:styleId="7B8E26A1C21E4C0F9EDD3C9A979DC0BB">
    <w:name w:val="7B8E26A1C21E4C0F9EDD3C9A979DC0BB"/>
  </w:style>
  <w:style w:type="paragraph" w:customStyle="1" w:styleId="090BE5A66BE441B284A3EB1E60184E33">
    <w:name w:val="090BE5A66BE441B284A3EB1E60184E33"/>
  </w:style>
  <w:style w:type="paragraph" w:customStyle="1" w:styleId="A53E9E12CF8D46328F1C86B228B3BAB1">
    <w:name w:val="A53E9E12CF8D46328F1C86B228B3BAB1"/>
  </w:style>
  <w:style w:type="paragraph" w:customStyle="1" w:styleId="20ADEFF9612F4C17BD84480F7A66243A">
    <w:name w:val="20ADEFF9612F4C17BD84480F7A66243A"/>
  </w:style>
  <w:style w:type="paragraph" w:customStyle="1" w:styleId="F51B3EE58B98457A9EA16491558D4BD6">
    <w:name w:val="F51B3EE58B98457A9EA16491558D4BD6"/>
  </w:style>
  <w:style w:type="paragraph" w:customStyle="1" w:styleId="246743EF1A6D479CA1A0C642DFA90B47">
    <w:name w:val="246743EF1A6D479CA1A0C642DFA90B47"/>
  </w:style>
  <w:style w:type="paragraph" w:customStyle="1" w:styleId="CAFEFC078B0E4EEF8635575427E9A5C5">
    <w:name w:val="CAFEFC078B0E4EEF8635575427E9A5C5"/>
  </w:style>
  <w:style w:type="paragraph" w:customStyle="1" w:styleId="7432C9B56FAA4B7BAF8EE983AD4919BD">
    <w:name w:val="7432C9B56FAA4B7BAF8EE983AD4919BD"/>
  </w:style>
  <w:style w:type="paragraph" w:customStyle="1" w:styleId="DFDE1D7B2B8245D7BAC6E5D70A5E838F">
    <w:name w:val="DFDE1D7B2B8245D7BAC6E5D70A5E838F"/>
  </w:style>
  <w:style w:type="paragraph" w:customStyle="1" w:styleId="BC9D3104F0544FB3A55B2D0422F50A4B">
    <w:name w:val="BC9D3104F0544FB3A55B2D0422F50A4B"/>
  </w:style>
  <w:style w:type="paragraph" w:customStyle="1" w:styleId="4F8F0F4A7E354214B3CEED7C6AF5003B">
    <w:name w:val="4F8F0F4A7E354214B3CEED7C6AF5003B"/>
  </w:style>
  <w:style w:type="paragraph" w:customStyle="1" w:styleId="8FBF0BFDD51D4F64870B0D130D857B42">
    <w:name w:val="8FBF0BFDD51D4F64870B0D130D857B42"/>
  </w:style>
  <w:style w:type="paragraph" w:customStyle="1" w:styleId="8F6C292966384D498B12FCD75E95EE5D">
    <w:name w:val="8F6C292966384D498B12FCD75E95EE5D"/>
  </w:style>
  <w:style w:type="paragraph" w:customStyle="1" w:styleId="418F2E399570451D92D340CF9492E074">
    <w:name w:val="418F2E399570451D92D340CF9492E074"/>
  </w:style>
  <w:style w:type="paragraph" w:customStyle="1" w:styleId="3FC42822DE34442A92F2583A2299C25C">
    <w:name w:val="3FC42822DE34442A92F2583A2299C25C"/>
  </w:style>
  <w:style w:type="paragraph" w:customStyle="1" w:styleId="CD5777616887403BACA9369ED3E8A6A1">
    <w:name w:val="CD5777616887403BACA9369ED3E8A6A1"/>
  </w:style>
  <w:style w:type="paragraph" w:customStyle="1" w:styleId="B3EC1507004C4213AD1A8722A6DA588F">
    <w:name w:val="B3EC1507004C4213AD1A8722A6DA588F"/>
  </w:style>
  <w:style w:type="paragraph" w:customStyle="1" w:styleId="9AB6354B1B864391BC47E6EE9BC3EB91">
    <w:name w:val="9AB6354B1B864391BC47E6EE9BC3EB91"/>
  </w:style>
  <w:style w:type="paragraph" w:customStyle="1" w:styleId="953C7AEEA2ED43EA8B0DB1678D9D31BD">
    <w:name w:val="953C7AEEA2ED43EA8B0DB1678D9D31BD"/>
  </w:style>
  <w:style w:type="paragraph" w:customStyle="1" w:styleId="861ABF0EA1BB433EBD2CDB49F5D1C24D">
    <w:name w:val="861ABF0EA1BB433EBD2CDB49F5D1C24D"/>
  </w:style>
  <w:style w:type="paragraph" w:customStyle="1" w:styleId="0B15B33A687E460099A67EF2334076DA">
    <w:name w:val="0B15B33A687E460099A67EF2334076DA"/>
  </w:style>
  <w:style w:type="paragraph" w:customStyle="1" w:styleId="2DDD569AD9664A4CA5173D10E97432AD">
    <w:name w:val="2DDD569AD9664A4CA5173D10E97432AD"/>
  </w:style>
  <w:style w:type="paragraph" w:customStyle="1" w:styleId="F9A4FACCC4364843B00AF61C608A63DD">
    <w:name w:val="F9A4FACCC4364843B00AF61C608A63DD"/>
  </w:style>
  <w:style w:type="paragraph" w:customStyle="1" w:styleId="1B0E59B509A742E7BBAF4E17BA0F9620">
    <w:name w:val="1B0E59B509A742E7BBAF4E17BA0F9620"/>
  </w:style>
  <w:style w:type="paragraph" w:customStyle="1" w:styleId="1BA500A476E5437EAF5F7822A8AD9FDB">
    <w:name w:val="1BA500A476E5437EAF5F7822A8AD9FDB"/>
  </w:style>
  <w:style w:type="paragraph" w:customStyle="1" w:styleId="4FE9114E3155473D9410ABF81106E9CD">
    <w:name w:val="4FE9114E3155473D9410ABF81106E9CD"/>
  </w:style>
  <w:style w:type="paragraph" w:customStyle="1" w:styleId="5E13969AE98A419DB720195B63293825">
    <w:name w:val="5E13969AE98A419DB720195B63293825"/>
  </w:style>
  <w:style w:type="paragraph" w:customStyle="1" w:styleId="B127FA00B1A24FD09F4E0C31E44F729C">
    <w:name w:val="B127FA00B1A24FD09F4E0C31E44F729C"/>
  </w:style>
  <w:style w:type="paragraph" w:customStyle="1" w:styleId="F2320B6FEE3D4CCAA8BF7581B040B903">
    <w:name w:val="F2320B6FEE3D4CCAA8BF7581B040B903"/>
  </w:style>
  <w:style w:type="paragraph" w:customStyle="1" w:styleId="749CE7C8D01A429BAE23212AB7E26E15">
    <w:name w:val="749CE7C8D01A429BAE23212AB7E26E15"/>
  </w:style>
  <w:style w:type="paragraph" w:customStyle="1" w:styleId="9247353F952B4354AAB577415B27DA8A">
    <w:name w:val="9247353F952B4354AAB577415B27DA8A"/>
  </w:style>
  <w:style w:type="paragraph" w:customStyle="1" w:styleId="92FF8266FD3D4AE7A7B1D875B76DCA44">
    <w:name w:val="92FF8266FD3D4AE7A7B1D875B76DCA44"/>
  </w:style>
  <w:style w:type="paragraph" w:customStyle="1" w:styleId="1657CACBAFC84463810B98B199B277EB">
    <w:name w:val="1657CACBAFC84463810B98B199B277EB"/>
  </w:style>
  <w:style w:type="paragraph" w:customStyle="1" w:styleId="BF270D5CD7AA4E348F6B9516245E4876">
    <w:name w:val="BF270D5CD7AA4E348F6B9516245E4876"/>
  </w:style>
  <w:style w:type="paragraph" w:customStyle="1" w:styleId="1CE96BE201CC4CEF86A8992891C2254E">
    <w:name w:val="1CE96BE201CC4CEF86A8992891C2254E"/>
  </w:style>
  <w:style w:type="paragraph" w:customStyle="1" w:styleId="7C9C10FC9E594E8AB365450714C6049A">
    <w:name w:val="7C9C10FC9E594E8AB365450714C6049A"/>
  </w:style>
  <w:style w:type="paragraph" w:customStyle="1" w:styleId="0C84C144F34545F99FD4743ABB0ECB0C">
    <w:name w:val="0C84C144F34545F99FD4743ABB0ECB0C"/>
  </w:style>
  <w:style w:type="paragraph" w:customStyle="1" w:styleId="66B1FE448549460EA53E3C1D7D332722">
    <w:name w:val="66B1FE448549460EA53E3C1D7D332722"/>
  </w:style>
  <w:style w:type="paragraph" w:customStyle="1" w:styleId="B1E18D0DCA1E471AB40A73EE5971305F">
    <w:name w:val="B1E18D0DCA1E471AB40A73EE5971305F"/>
  </w:style>
  <w:style w:type="paragraph" w:customStyle="1" w:styleId="69D7702E554C4CCEB9291EA3E86DB4BB">
    <w:name w:val="69D7702E554C4CCEB9291EA3E86DB4BB"/>
  </w:style>
  <w:style w:type="paragraph" w:customStyle="1" w:styleId="1B897E48B85A4ACA887BEFA86FA3617E">
    <w:name w:val="1B897E48B85A4ACA887BEFA86FA3617E"/>
  </w:style>
  <w:style w:type="paragraph" w:customStyle="1" w:styleId="99457B2BFEA3449597B7972C75D73C84">
    <w:name w:val="99457B2BFEA3449597B7972C75D73C84"/>
  </w:style>
  <w:style w:type="paragraph" w:customStyle="1" w:styleId="1F2E854D79B642EA80E40BB1F8FB31D6">
    <w:name w:val="1F2E854D79B642EA80E40BB1F8FB31D6"/>
  </w:style>
  <w:style w:type="paragraph" w:customStyle="1" w:styleId="C256A1F4852D42289829543D1DD038A2">
    <w:name w:val="C256A1F4852D42289829543D1DD038A2"/>
  </w:style>
  <w:style w:type="paragraph" w:customStyle="1" w:styleId="C2A1AAE2C2524CD9BE3C0CFD3F434C3F">
    <w:name w:val="C2A1AAE2C2524CD9BE3C0CFD3F434C3F"/>
  </w:style>
  <w:style w:type="paragraph" w:customStyle="1" w:styleId="91710270513D49C8A3A93A16B2B73B4B">
    <w:name w:val="91710270513D49C8A3A93A16B2B73B4B"/>
  </w:style>
  <w:style w:type="paragraph" w:customStyle="1" w:styleId="6553E85B98F24301988063D23F9D56F5">
    <w:name w:val="6553E85B98F24301988063D23F9D56F5"/>
  </w:style>
  <w:style w:type="paragraph" w:customStyle="1" w:styleId="D92E54C9EF924B3DB917CA9809D25301">
    <w:name w:val="D92E54C9EF924B3DB917CA9809D25301"/>
  </w:style>
  <w:style w:type="paragraph" w:customStyle="1" w:styleId="FE78C33C3EC4410F8A15F51C7A254420">
    <w:name w:val="FE78C33C3EC4410F8A15F51C7A254420"/>
  </w:style>
  <w:style w:type="paragraph" w:customStyle="1" w:styleId="177E736E835B4FC89CAE02C505494B5D">
    <w:name w:val="177E736E835B4FC89CAE02C505494B5D"/>
  </w:style>
  <w:style w:type="paragraph" w:customStyle="1" w:styleId="EBBB0D0FE826449DB1A023D77B88F35F">
    <w:name w:val="EBBB0D0FE826449DB1A023D77B88F35F"/>
  </w:style>
  <w:style w:type="paragraph" w:customStyle="1" w:styleId="C7440A6E4D27460FAC90DAE6390E51DC">
    <w:name w:val="C7440A6E4D27460FAC90DAE6390E51DC"/>
  </w:style>
  <w:style w:type="paragraph" w:customStyle="1" w:styleId="1C8FBF61AF844AC2A61F7CE1C8B797F7">
    <w:name w:val="1C8FBF61AF844AC2A61F7CE1C8B797F7"/>
  </w:style>
  <w:style w:type="paragraph" w:customStyle="1" w:styleId="A88647DAD0FA4E8FAD4CEB62BFA91CAC">
    <w:name w:val="A88647DAD0FA4E8FAD4CEB62BFA91CAC"/>
  </w:style>
  <w:style w:type="paragraph" w:customStyle="1" w:styleId="00994BBD74B3456D82BAB02CBDC57F07">
    <w:name w:val="00994BBD74B3456D82BAB02CBDC57F07"/>
  </w:style>
  <w:style w:type="paragraph" w:customStyle="1" w:styleId="0AB063880FA74A7FA18EF977B695737D">
    <w:name w:val="0AB063880FA74A7FA18EF977B695737D"/>
  </w:style>
  <w:style w:type="paragraph" w:customStyle="1" w:styleId="8936B9A1FD64415A923E34DEF29C6447">
    <w:name w:val="8936B9A1FD64415A923E34DEF29C6447"/>
  </w:style>
  <w:style w:type="paragraph" w:customStyle="1" w:styleId="C710374F42C642A990589F495D8E4331">
    <w:name w:val="C710374F42C642A990589F495D8E4331"/>
  </w:style>
  <w:style w:type="paragraph" w:customStyle="1" w:styleId="C84B9C6E1160463FB8C95E483A2EEC0E">
    <w:name w:val="C84B9C6E1160463FB8C95E483A2EEC0E"/>
  </w:style>
  <w:style w:type="paragraph" w:customStyle="1" w:styleId="98D3838E4A8C4770AAC48C3103691DFC">
    <w:name w:val="98D3838E4A8C4770AAC48C3103691DFC"/>
  </w:style>
  <w:style w:type="paragraph" w:customStyle="1" w:styleId="8CE57946909443CEA4974623905AD1CA">
    <w:name w:val="8CE57946909443CEA4974623905AD1CA"/>
  </w:style>
  <w:style w:type="paragraph" w:customStyle="1" w:styleId="DD1C31F0EE914347B62FAB8BD9C6D9CD">
    <w:name w:val="DD1C31F0EE914347B62FAB8BD9C6D9CD"/>
  </w:style>
  <w:style w:type="paragraph" w:customStyle="1" w:styleId="01C93E5BF7194AB19126B350333BE2C9">
    <w:name w:val="01C93E5BF7194AB19126B350333BE2C9"/>
  </w:style>
  <w:style w:type="paragraph" w:customStyle="1" w:styleId="50E2BA1AF65A445DAF8CF7D6A0857E4F">
    <w:name w:val="50E2BA1AF65A445DAF8CF7D6A0857E4F"/>
  </w:style>
  <w:style w:type="paragraph" w:customStyle="1" w:styleId="5CF6B9515BC14B24A034C8D0B4AE99DF">
    <w:name w:val="5CF6B9515BC14B24A034C8D0B4AE99DF"/>
  </w:style>
  <w:style w:type="paragraph" w:customStyle="1" w:styleId="24BA7D1F409E49C182D1026A450B30DA">
    <w:name w:val="24BA7D1F409E49C182D1026A450B30DA"/>
  </w:style>
  <w:style w:type="paragraph" w:customStyle="1" w:styleId="F4EA8DAD8E5347F6836F6BA8B7F0E40B">
    <w:name w:val="F4EA8DAD8E5347F6836F6BA8B7F0E40B"/>
  </w:style>
  <w:style w:type="paragraph" w:customStyle="1" w:styleId="7FD3E0889D014537AE57C7F3A589BAF0">
    <w:name w:val="7FD3E0889D014537AE57C7F3A589BAF0"/>
  </w:style>
  <w:style w:type="paragraph" w:customStyle="1" w:styleId="C454E6F8293B4C03AA152ADA56E11ACE">
    <w:name w:val="C454E6F8293B4C03AA152ADA56E11ACE"/>
  </w:style>
  <w:style w:type="paragraph" w:customStyle="1" w:styleId="C6A36120F91E44C4A4ABF32F63BBECCC">
    <w:name w:val="C6A36120F91E44C4A4ABF32F63BBECCC"/>
  </w:style>
  <w:style w:type="paragraph" w:customStyle="1" w:styleId="C1DB56398BD5492C8D9603D6B5937EF1">
    <w:name w:val="C1DB56398BD5492C8D9603D6B5937EF1"/>
  </w:style>
  <w:style w:type="paragraph" w:customStyle="1" w:styleId="DFBF6506788B4847A9E54C148120096A">
    <w:name w:val="DFBF6506788B4847A9E54C148120096A"/>
  </w:style>
  <w:style w:type="paragraph" w:customStyle="1" w:styleId="93E8BC5E0C014B68A198DC9EF5B00A05">
    <w:name w:val="93E8BC5E0C014B68A198DC9EF5B00A05"/>
  </w:style>
  <w:style w:type="paragraph" w:customStyle="1" w:styleId="367C56F7A66F4F119D17FC5482D8786B">
    <w:name w:val="367C56F7A66F4F119D17FC5482D8786B"/>
  </w:style>
  <w:style w:type="paragraph" w:customStyle="1" w:styleId="2D14E07310EE49FE8A6CF45351B657CF">
    <w:name w:val="2D14E07310EE49FE8A6CF45351B657CF"/>
  </w:style>
  <w:style w:type="paragraph" w:customStyle="1" w:styleId="C21B35485A9B4A64B9F00073D4A88D4F">
    <w:name w:val="C21B35485A9B4A64B9F00073D4A88D4F"/>
  </w:style>
  <w:style w:type="paragraph" w:customStyle="1" w:styleId="455673EB84D24A77BD1D6ACD9BDFEC67">
    <w:name w:val="455673EB84D24A77BD1D6ACD9BDFEC67"/>
  </w:style>
  <w:style w:type="paragraph" w:customStyle="1" w:styleId="E435C86A5DE34624B31B5856836EC5F7">
    <w:name w:val="E435C86A5DE34624B31B5856836EC5F7"/>
  </w:style>
  <w:style w:type="paragraph" w:customStyle="1" w:styleId="249BD362C79646E3877F1108BC3DD9AF">
    <w:name w:val="249BD362C79646E3877F1108BC3DD9AF"/>
  </w:style>
  <w:style w:type="paragraph" w:customStyle="1" w:styleId="066E627DE8F240A1B39375F8516EC484">
    <w:name w:val="066E627DE8F240A1B39375F8516EC4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Socialstyrelsen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9C0000"/>
      </a:accent1>
      <a:accent2>
        <a:srgbClr val="7F7F7F"/>
      </a:accent2>
      <a:accent3>
        <a:srgbClr val="A5A5A5"/>
      </a:accent3>
      <a:accent4>
        <a:srgbClr val="7F7F7F"/>
      </a:accent4>
      <a:accent5>
        <a:srgbClr val="7F7F7F"/>
      </a:accent5>
      <a:accent6>
        <a:srgbClr val="7F7F7F"/>
      </a:accent6>
      <a:hlink>
        <a:srgbClr val="000000"/>
      </a:hlink>
      <a:folHlink>
        <a:srgbClr val="000000"/>
      </a:folHlink>
    </a:clrScheme>
    <a:fontScheme name="Socialstyrelse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>
    <c:group id="Tabelkolonneoverskrift">
      <c:property id="RoleID" type="string">ParagraphHeaderCell</c:property>
      <c:property id="Scope" type="integer">1</c:property>
    </c:group>
    <c:group id="Tabelmultioverskrift">
      <c:property id="RoleID" type="string">ParagraphHeaderCell</c:property>
      <c:property id="Scope" type="integer">3</c:property>
    </c:group>
    <c:group id="Tabelrækkeoverskrift">
      <c:property id="RoleID" type="string">ParagraphHeaderCell</c:property>
      <c:property id="Scope" type="integer">2</c:property>
    </c:group>
  </c:group>
  <c:group id="Content">
    <c:group id="38f7bbed-8cfd-44f7-9dba-ba4172a4433b">
      <c:property id="RoleID" type="string">FigureArtifact</c:property>
    </c:group>
    <c:group id="af04e60a-ce5a-4ff9-bf09-b5d325447090">
      <c:property id="RoleID" type="string">FigureArtifact</c:property>
    </c:group>
    <c:group id="1358a515-d4ce-4b79-94da-6fc986cc3c17">
      <c:property id="RoleID" type="string">TableLayoutTable</c:property>
      <c:property id="Direction" type="integer">1</c:property>
    </c:group>
    <c:group id="1f79d2df-fb34-4cb0-95d1-cb70f978914e">
      <c:property id="RoleID" type="string">TableTable</c:property>
    </c:group>
    <c:group id="3ab14bf4-b111-4cb8-96c2-ffb55855bb77">
      <c:property id="RoleID" type="string">TableDefinitionList</c:property>
    </c:group>
    <c:group id="9248cfea-1b5f-4299-b41d-889a3aebba96">
      <c:property id="RoleID" type="string">TableLayoutTable</c:property>
    </c:group>
    <c:group id="9bbb02ea-9e9b-4108-8a74-868a363a18d6">
      <c:property id="RoleID" type="string">TableLayoutTable</c:property>
    </c:group>
    <c:group id="dca10986-21fd-4fe1-b036-8ce61a4685af">
      <c:property id="RoleID" type="string">TableDefinitionList</c:property>
    </c:group>
    <c:group id="bc1bef4b-b42f-4383-95a1-74135711a831">
      <c:property id="RoleID" type="string">TableLayoutTable</c:property>
    </c:group>
    <c:group id="a7082623-5edc-4de9-8c23-24610aecef06">
      <c:property id="RoleID" type="string">TableLayoutTable</c:property>
    </c:group>
    <c:group id="1d8137b9-e407-4789-a1ea-3f3d165f23f0">
      <c:property id="RoleID" type="string">TableLayoutTable</c:property>
    </c:group>
    <c:group id="ec29601f-6b7c-424c-88e9-ab6dbdb8c574">
      <c:property id="RoleID" type="string">TableLayoutTable</c:property>
    </c:group>
  </c:group>
  <c:group id="InitialView">
    <c:property id="MagnificationFactor" type="float">100</c:property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037E1-9E72-442C-96AE-8F98FAEB3804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191A7290-FBF1-4F28-BB3F-2B7606673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SS_Rådgivningslog.dotx</Template>
  <TotalTime>0</TotalTime>
  <Pages>7</Pages>
  <Words>971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Susanne Pihl Hansen</dc:creator>
  <cp:lastModifiedBy>Gitte Rosager Brogaard</cp:lastModifiedBy>
  <cp:revision>2</cp:revision>
  <cp:lastPrinted>2021-11-04T12:41:00Z</cp:lastPrinted>
  <dcterms:created xsi:type="dcterms:W3CDTF">2021-12-15T11:27:00Z</dcterms:created>
  <dcterms:modified xsi:type="dcterms:W3CDTF">2021-12-15T11:27:00Z</dcterms:modified>
</cp:coreProperties>
</file>